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DE2AA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14:paraId="1E8D5BEB" w14:textId="77777777" w:rsidR="004E4C74" w:rsidRDefault="004E4C74">
      <w:pPr>
        <w:pStyle w:val="a3"/>
        <w:rPr>
          <w:spacing w:val="0"/>
        </w:rPr>
      </w:pPr>
    </w:p>
    <w:p w14:paraId="300BF6C7" w14:textId="77777777" w:rsidR="004E4C74" w:rsidRDefault="004E4C74">
      <w:pPr>
        <w:pStyle w:val="a3"/>
        <w:spacing w:line="352" w:lineRule="exact"/>
        <w:jc w:val="center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>技　術　指　導　依　頼　書</w:t>
      </w:r>
    </w:p>
    <w:p w14:paraId="5606F0CE" w14:textId="77777777" w:rsidR="004E4C74" w:rsidRDefault="004E4C74">
      <w:pPr>
        <w:pStyle w:val="a3"/>
        <w:rPr>
          <w:spacing w:val="0"/>
        </w:rPr>
      </w:pPr>
    </w:p>
    <w:p w14:paraId="6350F7BC" w14:textId="26600CCE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>
        <w:rPr>
          <w:rFonts w:ascii="ＭＳ 明朝" w:hAnsi="ＭＳ 明朝" w:hint="eastAsia"/>
        </w:rPr>
        <w:t xml:space="preserve">　　　　</w:t>
      </w:r>
      <w:r w:rsidR="00E95654">
        <w:rPr>
          <w:rFonts w:ascii="ＭＳ 明朝" w:hAnsi="ＭＳ 明朝" w:hint="eastAsia"/>
        </w:rPr>
        <w:t>令和</w:t>
      </w:r>
      <w:r>
        <w:rPr>
          <w:rFonts w:ascii="ＭＳ 明朝" w:hAnsi="ＭＳ 明朝" w:hint="eastAsia"/>
        </w:rPr>
        <w:t xml:space="preserve">　　年　　月　　日</w:t>
      </w:r>
    </w:p>
    <w:p w14:paraId="343CCC87" w14:textId="77777777" w:rsidR="004E4C74" w:rsidRDefault="004E4C74">
      <w:pPr>
        <w:pStyle w:val="a3"/>
        <w:rPr>
          <w:spacing w:val="0"/>
        </w:rPr>
      </w:pPr>
    </w:p>
    <w:p w14:paraId="1B7F19BB" w14:textId="77777777" w:rsidR="004E4C74" w:rsidRDefault="004E4C74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 w:rsidR="00836CA4">
        <w:rPr>
          <w:rFonts w:ascii="ＭＳ 明朝" w:hAnsi="ＭＳ 明朝" w:hint="eastAsia"/>
        </w:rPr>
        <w:t>理事</w:t>
      </w:r>
      <w:r>
        <w:rPr>
          <w:rFonts w:ascii="ＭＳ 明朝" w:hAnsi="ＭＳ 明朝" w:hint="eastAsia"/>
        </w:rPr>
        <w:t>長　様</w:t>
      </w:r>
    </w:p>
    <w:p w14:paraId="760AE7BB" w14:textId="77777777" w:rsidR="00836CA4" w:rsidRDefault="00836CA4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36CA4" w14:paraId="5EBA4E38" w14:textId="77777777" w:rsidTr="003D5087">
        <w:trPr>
          <w:trHeight w:val="405"/>
        </w:trPr>
        <w:tc>
          <w:tcPr>
            <w:tcW w:w="2268" w:type="dxa"/>
            <w:vAlign w:val="center"/>
          </w:tcPr>
          <w:p w14:paraId="1B68F81B" w14:textId="77777777"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020B55">
              <w:rPr>
                <w:rFonts w:hAnsi="Times New Roman" w:hint="eastAsia"/>
                <w:spacing w:val="150"/>
                <w:fitText w:val="1260" w:id="866348800"/>
              </w:rPr>
              <w:t>依頼</w:t>
            </w:r>
            <w:r w:rsidRPr="00020B55">
              <w:rPr>
                <w:rFonts w:hAnsi="Times New Roman" w:hint="eastAsia"/>
                <w:spacing w:val="15"/>
                <w:fitText w:val="1260" w:id="866348800"/>
              </w:rPr>
              <w:t>者</w:t>
            </w:r>
          </w:p>
        </w:tc>
        <w:tc>
          <w:tcPr>
            <w:tcW w:w="7088" w:type="dxa"/>
          </w:tcPr>
          <w:p w14:paraId="2502F15D" w14:textId="77777777" w:rsidR="00836CA4" w:rsidRDefault="00836CA4" w:rsidP="003D5087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7CF2302F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722F6C23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20547EAA" w14:textId="77777777" w:rsidR="00836CA4" w:rsidRPr="00EE0606" w:rsidRDefault="00836CA4" w:rsidP="003D5087">
            <w:pPr>
              <w:pStyle w:val="a8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648C14A6" w14:textId="77777777" w:rsidR="00836CA4" w:rsidRDefault="00836CA4" w:rsidP="003D5087">
            <w:pPr>
              <w:pStyle w:val="a8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14:paraId="6D011CC9" w14:textId="77777777" w:rsidR="00836CA4" w:rsidRPr="00EE0606" w:rsidRDefault="00836CA4" w:rsidP="005D676E">
            <w:pPr>
              <w:pStyle w:val="a8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36CA4" w14:paraId="5810C01B" w14:textId="77777777" w:rsidTr="003D5087">
        <w:trPr>
          <w:trHeight w:val="239"/>
        </w:trPr>
        <w:tc>
          <w:tcPr>
            <w:tcW w:w="2268" w:type="dxa"/>
            <w:vAlign w:val="center"/>
          </w:tcPr>
          <w:p w14:paraId="2C579648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372D1D20" w14:textId="77777777"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58C32DB7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52BD9E32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4F6AC066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4D63F9E5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0F76B52A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</w:tc>
      </w:tr>
    </w:tbl>
    <w:p w14:paraId="15A6C053" w14:textId="77777777" w:rsidR="00836CA4" w:rsidRDefault="00836CA4" w:rsidP="00836CA4">
      <w:pPr>
        <w:pStyle w:val="a8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※１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14:paraId="392CF4F0" w14:textId="77777777" w:rsidR="004E4C74" w:rsidRDefault="004E4C74">
      <w:pPr>
        <w:pStyle w:val="a3"/>
        <w:rPr>
          <w:spacing w:val="0"/>
        </w:rPr>
      </w:pPr>
    </w:p>
    <w:p w14:paraId="0CBD6B4A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次のとおり、技術指導を依頼します。また、地方独立行政法人北海道立総合研究機構技術指導実施要領（以下「技術指導要領」という。）</w:t>
      </w:r>
      <w:r w:rsidR="00AC0B53">
        <w:rPr>
          <w:rFonts w:ascii="ＭＳ 明朝" w:hAnsi="ＭＳ 明朝" w:hint="eastAsia"/>
          <w:spacing w:val="8"/>
          <w:sz w:val="18"/>
          <w:szCs w:val="18"/>
        </w:rPr>
        <w:t>第７、第８</w:t>
      </w:r>
      <w:r>
        <w:rPr>
          <w:rFonts w:ascii="ＭＳ 明朝" w:hAnsi="ＭＳ 明朝" w:hint="eastAsia"/>
          <w:spacing w:val="8"/>
          <w:sz w:val="18"/>
          <w:szCs w:val="18"/>
        </w:rPr>
        <w:t>の規定に同意いたします。</w:t>
      </w:r>
    </w:p>
    <w:p w14:paraId="59C9B007" w14:textId="77777777" w:rsidR="004E4C74" w:rsidRDefault="004E4C74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6956"/>
      </w:tblGrid>
      <w:tr w:rsidR="004E4C74" w14:paraId="2FC94C72" w14:textId="77777777" w:rsidTr="00AC0B53">
        <w:trPr>
          <w:trHeight w:hRule="exact" w:val="888"/>
        </w:trPr>
        <w:tc>
          <w:tcPr>
            <w:tcW w:w="21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2D496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35524261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</w:p>
        </w:tc>
      </w:tr>
      <w:tr w:rsidR="004E4C74" w14:paraId="0A0BCB4B" w14:textId="77777777" w:rsidTr="00AC0B53">
        <w:trPr>
          <w:trHeight w:hRule="exact" w:val="3163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676A6" w14:textId="77777777" w:rsidR="004E4C74" w:rsidRDefault="004E4C74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14:paraId="398291DA" w14:textId="2AEC9874" w:rsidR="00836CA4" w:rsidRDefault="0012058D" w:rsidP="00836CA4">
            <w:pPr>
              <w:pStyle w:val="a3"/>
              <w:rPr>
                <w:spacing w:val="0"/>
              </w:rPr>
            </w:pPr>
            <w:r>
              <w:rPr>
                <w:noProof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5F7581" wp14:editId="6C30E5CB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168910</wp:posOffset>
                      </wp:positionV>
                      <wp:extent cx="1243330" cy="830580"/>
                      <wp:effectExtent l="5080" t="8255" r="8890" b="8890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3330" cy="83058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C5D962E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" o:spid="_x0000_s1026" type="#_x0000_t185" style="position:absolute;left:0;text-align:left;margin-left:3.9pt;margin-top:13.3pt;width:97.9pt;height:65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">
                      <v:textbox inset="5.85pt,.7pt,5.85pt,.7pt"/>
                    </v:shape>
                  </w:pict>
                </mc:Fallback>
              </mc:AlternateContent>
            </w:r>
          </w:p>
          <w:p w14:paraId="61221FFA" w14:textId="77777777" w:rsidR="00836CA4" w:rsidRPr="00836CA4" w:rsidRDefault="00836CA4" w:rsidP="00836CA4">
            <w:pPr>
              <w:pStyle w:val="a3"/>
              <w:ind w:leftChars="100" w:left="210" w:rightChars="100" w:right="210"/>
              <w:rPr>
                <w:spacing w:val="0"/>
                <w:sz w:val="18"/>
                <w:szCs w:val="18"/>
              </w:rPr>
            </w:pPr>
            <w:r w:rsidRPr="00836CA4">
              <w:rPr>
                <w:rFonts w:hint="eastAsia"/>
                <w:spacing w:val="0"/>
                <w:sz w:val="18"/>
                <w:szCs w:val="18"/>
              </w:rPr>
              <w:t>職員の旅行が必要な場合は、希望日及び実施場所も記載してください。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31941B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</w:p>
        </w:tc>
      </w:tr>
      <w:tr w:rsidR="004E4C74" w14:paraId="2CA680D4" w14:textId="77777777">
        <w:trPr>
          <w:trHeight w:hRule="exact" w:val="1184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2BCEA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F96071F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１．わからない</w:t>
            </w:r>
          </w:p>
          <w:p w14:paraId="099BE6E4" w14:textId="77777777"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２．決まっている（機関名：　　　　　　　　　　　　　　　　　　　　　　）</w:t>
            </w:r>
          </w:p>
          <w:p w14:paraId="3CF56167" w14:textId="77777777" w:rsidR="004E4C74" w:rsidRDefault="004E4C74" w:rsidP="00836CA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</w:t>
            </w:r>
            <w:r w:rsidR="00836CA4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 （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対応者の職・氏名</w:t>
            </w:r>
            <w:r w:rsidR="00836CA4">
              <w:rPr>
                <w:rFonts w:ascii="ＭＳ 明朝" w:hAnsi="ＭＳ 明朝" w:hint="eastAsia"/>
                <w:spacing w:val="-10"/>
                <w:sz w:val="20"/>
                <w:szCs w:val="20"/>
              </w:rPr>
              <w:t>※２</w:t>
            </w:r>
            <w:r>
              <w:rPr>
                <w:rFonts w:ascii="ＭＳ 明朝" w:hAnsi="ＭＳ 明朝" w:hint="eastAsia"/>
                <w:spacing w:val="-5"/>
              </w:rPr>
              <w:t xml:space="preserve">            </w:t>
            </w:r>
            <w:r>
              <w:rPr>
                <w:rFonts w:ascii="ＭＳ 明朝" w:hAnsi="ＭＳ 明朝" w:hint="eastAsia"/>
                <w:spacing w:val="-11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-5"/>
              </w:rPr>
              <w:t xml:space="preserve">   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</w:tr>
      <w:tr w:rsidR="004E4C74" w14:paraId="55A175F9" w14:textId="77777777">
        <w:trPr>
          <w:trHeight w:hRule="exact" w:val="1776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8FD11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001238F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住所</w:t>
            </w:r>
          </w:p>
          <w:p w14:paraId="16BDE923" w14:textId="77777777" w:rsidR="004E4C74" w:rsidRDefault="004E4C74">
            <w:pPr>
              <w:pStyle w:val="a3"/>
              <w:rPr>
                <w:spacing w:val="0"/>
              </w:rPr>
            </w:pPr>
          </w:p>
          <w:p w14:paraId="0EA5A26F" w14:textId="77777777"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電話番号（ファックス番号）</w:t>
            </w:r>
          </w:p>
          <w:p w14:paraId="03553114" w14:textId="77777777" w:rsidR="004E4C74" w:rsidRDefault="004E4C74">
            <w:pPr>
              <w:pStyle w:val="a3"/>
              <w:rPr>
                <w:spacing w:val="0"/>
              </w:rPr>
            </w:pPr>
          </w:p>
          <w:p w14:paraId="76487AF1" w14:textId="77777777"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メールアドレス</w:t>
            </w:r>
          </w:p>
        </w:tc>
      </w:tr>
    </w:tbl>
    <w:p w14:paraId="2E37BD21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7"/>
          <w:sz w:val="16"/>
          <w:szCs w:val="16"/>
        </w:rPr>
        <w:t xml:space="preserve">　</w:t>
      </w:r>
      <w:r>
        <w:rPr>
          <w:rFonts w:ascii="ＭＳ 明朝" w:hAnsi="ＭＳ 明朝" w:hint="eastAsia"/>
          <w:spacing w:val="8"/>
          <w:sz w:val="18"/>
          <w:szCs w:val="18"/>
        </w:rPr>
        <w:t>※</w:t>
      </w:r>
      <w:r w:rsidR="00836CA4">
        <w:rPr>
          <w:rFonts w:ascii="ＭＳ 明朝" w:hAnsi="ＭＳ 明朝" w:hint="eastAsia"/>
          <w:spacing w:val="8"/>
          <w:sz w:val="18"/>
          <w:szCs w:val="18"/>
        </w:rPr>
        <w:t xml:space="preserve">２　</w:t>
      </w:r>
      <w:r>
        <w:rPr>
          <w:rFonts w:ascii="ＭＳ 明朝" w:hAnsi="ＭＳ 明朝" w:hint="eastAsia"/>
          <w:spacing w:val="8"/>
          <w:sz w:val="18"/>
          <w:szCs w:val="18"/>
        </w:rPr>
        <w:t>技術指導に対応する道総研職員が、あらかじめ決まっている場合に記載する。</w:t>
      </w:r>
    </w:p>
    <w:sectPr w:rsidR="004E4C74" w:rsidSect="004E4C74">
      <w:pgSz w:w="11906" w:h="16838"/>
      <w:pgMar w:top="1417" w:right="1134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7276D" w14:textId="77777777" w:rsidR="004F37B4" w:rsidRDefault="004F37B4" w:rsidP="00D33F03">
      <w:r>
        <w:separator/>
      </w:r>
    </w:p>
  </w:endnote>
  <w:endnote w:type="continuationSeparator" w:id="0">
    <w:p w14:paraId="5F5F431A" w14:textId="77777777" w:rsidR="004F37B4" w:rsidRDefault="004F37B4" w:rsidP="00D33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B9987" w14:textId="77777777" w:rsidR="004F37B4" w:rsidRDefault="004F37B4" w:rsidP="00D33F03">
      <w:r>
        <w:separator/>
      </w:r>
    </w:p>
  </w:footnote>
  <w:footnote w:type="continuationSeparator" w:id="0">
    <w:p w14:paraId="1ABAF591" w14:textId="77777777" w:rsidR="004F37B4" w:rsidRDefault="004F37B4" w:rsidP="00D33F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C74"/>
    <w:rsid w:val="0012058D"/>
    <w:rsid w:val="004E4C74"/>
    <w:rsid w:val="004F37B4"/>
    <w:rsid w:val="004F4FD2"/>
    <w:rsid w:val="005D676E"/>
    <w:rsid w:val="007D35EF"/>
    <w:rsid w:val="00836CA4"/>
    <w:rsid w:val="00A650CE"/>
    <w:rsid w:val="00AC0B53"/>
    <w:rsid w:val="00C412A4"/>
    <w:rsid w:val="00D33F03"/>
    <w:rsid w:val="00E9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D239E0C"/>
  <w15:docId w15:val="{7A4AECA5-D518-4F9B-B71A-40EBDE0F6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CA4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650CE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5">
    <w:name w:val="ヘッダー (文字)"/>
    <w:basedOn w:val="a0"/>
    <w:link w:val="a4"/>
    <w:uiPriority w:val="99"/>
    <w:semiHidden/>
    <w:rsid w:val="00D33F03"/>
  </w:style>
  <w:style w:type="paragraph" w:styleId="a6">
    <w:name w:val="footer"/>
    <w:basedOn w:val="a"/>
    <w:link w:val="a7"/>
    <w:uiPriority w:val="99"/>
    <w:semiHidden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7">
    <w:name w:val="フッター (文字)"/>
    <w:basedOn w:val="a0"/>
    <w:link w:val="a6"/>
    <w:uiPriority w:val="99"/>
    <w:semiHidden/>
    <w:rsid w:val="00D33F03"/>
  </w:style>
  <w:style w:type="paragraph" w:customStyle="1" w:styleId="a8">
    <w:name w:val="標準(太郎文書スタイル)"/>
    <w:uiPriority w:val="99"/>
    <w:rsid w:val="00836CA4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25216;&#34899;&#25903;&#25588;&#35201;&#38936;&#31561;&#25913;&#27491;\02_&#25216;&#34899;&#25351;&#23566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2</TotalTime>
  <Pages>1</Pages>
  <Words>446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中嶌 厚</cp:lastModifiedBy>
  <cp:revision>3</cp:revision>
  <dcterms:created xsi:type="dcterms:W3CDTF">2022-08-16T07:19:00Z</dcterms:created>
  <dcterms:modified xsi:type="dcterms:W3CDTF">2022-08-16T07:26:00Z</dcterms:modified>
</cp:coreProperties>
</file>