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C2DF2" w14:textId="77777777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</w:rPr>
        <w:t>別記第１号様式</w:t>
      </w:r>
    </w:p>
    <w:p w14:paraId="243B6945" w14:textId="77777777" w:rsidR="004E4C74" w:rsidRDefault="004E4C74">
      <w:pPr>
        <w:pStyle w:val="a3"/>
        <w:rPr>
          <w:spacing w:val="0"/>
        </w:rPr>
      </w:pPr>
    </w:p>
    <w:p w14:paraId="16423311" w14:textId="77777777" w:rsidR="004E4C74" w:rsidRDefault="004E4C74">
      <w:pPr>
        <w:pStyle w:val="a3"/>
        <w:spacing w:line="352" w:lineRule="exact"/>
        <w:jc w:val="center"/>
        <w:rPr>
          <w:spacing w:val="0"/>
        </w:rPr>
      </w:pPr>
      <w:r>
        <w:rPr>
          <w:rFonts w:ascii="ＭＳ 明朝" w:hAnsi="ＭＳ 明朝" w:hint="eastAsia"/>
          <w:spacing w:val="15"/>
          <w:sz w:val="32"/>
          <w:szCs w:val="32"/>
        </w:rPr>
        <w:t>技　術　指　導　依　頼　書</w:t>
      </w:r>
    </w:p>
    <w:p w14:paraId="04ADD318" w14:textId="77777777" w:rsidR="004E4C74" w:rsidRDefault="004E4C74">
      <w:pPr>
        <w:pStyle w:val="a3"/>
        <w:rPr>
          <w:spacing w:val="0"/>
        </w:rPr>
      </w:pPr>
    </w:p>
    <w:p w14:paraId="1B87F0E0" w14:textId="2EAA9B38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  <w:spacing w:val="5"/>
        </w:rPr>
        <w:t xml:space="preserve">                                                  </w:t>
      </w:r>
      <w:r>
        <w:rPr>
          <w:rFonts w:ascii="ＭＳ 明朝" w:hAnsi="ＭＳ 明朝" w:hint="eastAsia"/>
        </w:rPr>
        <w:t xml:space="preserve">　　　　</w:t>
      </w:r>
      <w:r w:rsidR="00C908F2">
        <w:rPr>
          <w:rFonts w:ascii="ＭＳ 明朝" w:hAnsi="ＭＳ 明朝" w:hint="eastAsia"/>
        </w:rPr>
        <w:t>令和</w:t>
      </w:r>
      <w:r>
        <w:rPr>
          <w:rFonts w:ascii="ＭＳ 明朝" w:hAnsi="ＭＳ 明朝" w:hint="eastAsia"/>
        </w:rPr>
        <w:t xml:space="preserve">　　年　　月　　日</w:t>
      </w:r>
    </w:p>
    <w:p w14:paraId="49307AD8" w14:textId="77777777" w:rsidR="004E4C74" w:rsidRDefault="004E4C74">
      <w:pPr>
        <w:pStyle w:val="a3"/>
        <w:rPr>
          <w:spacing w:val="0"/>
        </w:rPr>
      </w:pPr>
    </w:p>
    <w:p w14:paraId="63E59685" w14:textId="77777777" w:rsidR="004E4C74" w:rsidRDefault="004E4C74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北海道立総合研究機構</w:t>
      </w:r>
      <w:r w:rsidR="00836CA4">
        <w:rPr>
          <w:rFonts w:ascii="ＭＳ 明朝" w:hAnsi="ＭＳ 明朝" w:hint="eastAsia"/>
        </w:rPr>
        <w:t>理事</w:t>
      </w:r>
      <w:r>
        <w:rPr>
          <w:rFonts w:ascii="ＭＳ 明朝" w:hAnsi="ＭＳ 明朝" w:hint="eastAsia"/>
        </w:rPr>
        <w:t>長　様</w:t>
      </w:r>
    </w:p>
    <w:p w14:paraId="79CC554A" w14:textId="77777777" w:rsidR="00836CA4" w:rsidRDefault="00836CA4">
      <w:pPr>
        <w:pStyle w:val="a3"/>
        <w:rPr>
          <w:rFonts w:ascii="ＭＳ 明朝" w:hAnsi="ＭＳ 明朝"/>
        </w:rPr>
      </w:pP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836CA4" w14:paraId="57E9F6E4" w14:textId="77777777" w:rsidTr="003D5087">
        <w:trPr>
          <w:trHeight w:val="405"/>
        </w:trPr>
        <w:tc>
          <w:tcPr>
            <w:tcW w:w="2268" w:type="dxa"/>
            <w:vAlign w:val="center"/>
          </w:tcPr>
          <w:p w14:paraId="2EF0E415" w14:textId="77777777" w:rsidR="00836CA4" w:rsidRDefault="00836CA4" w:rsidP="003D5087">
            <w:pPr>
              <w:pStyle w:val="a8"/>
              <w:jc w:val="center"/>
              <w:rPr>
                <w:rFonts w:hAnsi="Times New Roman"/>
              </w:rPr>
            </w:pPr>
            <w:r w:rsidRPr="00020B55">
              <w:rPr>
                <w:rFonts w:hAnsi="Times New Roman" w:hint="eastAsia"/>
                <w:spacing w:val="150"/>
                <w:fitText w:val="1260" w:id="866348800"/>
              </w:rPr>
              <w:t>依頼</w:t>
            </w:r>
            <w:r w:rsidRPr="00020B55">
              <w:rPr>
                <w:rFonts w:hAnsi="Times New Roman" w:hint="eastAsia"/>
                <w:spacing w:val="15"/>
                <w:fitText w:val="1260" w:id="866348800"/>
              </w:rPr>
              <w:t>者</w:t>
            </w:r>
          </w:p>
        </w:tc>
        <w:tc>
          <w:tcPr>
            <w:tcW w:w="7088" w:type="dxa"/>
          </w:tcPr>
          <w:p w14:paraId="6A6AB831" w14:textId="77777777" w:rsidR="00836CA4" w:rsidRDefault="00836CA4" w:rsidP="003D5087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1B292358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143D9DE5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1ADF1324" w14:textId="77777777" w:rsidR="00836CA4" w:rsidRPr="00EE0606" w:rsidRDefault="00836CA4" w:rsidP="003D5087">
            <w:pPr>
              <w:pStyle w:val="a8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7AEE0159" w14:textId="77777777" w:rsidR="00836CA4" w:rsidRDefault="00836CA4" w:rsidP="003D5087">
            <w:pPr>
              <w:pStyle w:val="a8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※１</w:t>
            </w:r>
          </w:p>
          <w:p w14:paraId="17B6B928" w14:textId="77777777" w:rsidR="00836CA4" w:rsidRPr="00EE0606" w:rsidRDefault="00836CA4" w:rsidP="003D5087">
            <w:pPr>
              <w:pStyle w:val="a8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836CA4" w14:paraId="4DAF1549" w14:textId="77777777" w:rsidTr="003D5087">
        <w:trPr>
          <w:trHeight w:val="239"/>
        </w:trPr>
        <w:tc>
          <w:tcPr>
            <w:tcW w:w="2268" w:type="dxa"/>
            <w:vAlign w:val="center"/>
          </w:tcPr>
          <w:p w14:paraId="45B16DFB" w14:textId="77777777" w:rsidR="00836CA4" w:rsidRDefault="00836CA4" w:rsidP="003D5087">
            <w:pPr>
              <w:pStyle w:val="a8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42D51844" w14:textId="77777777" w:rsidR="00836CA4" w:rsidRDefault="00836CA4" w:rsidP="003D5087">
            <w:pPr>
              <w:pStyle w:val="a8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14:paraId="0410B9A1" w14:textId="77777777" w:rsidR="00836CA4" w:rsidRDefault="00836CA4" w:rsidP="003D5087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14:paraId="10AE0F90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0097B207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5695582F" w14:textId="77777777" w:rsidR="00836CA4" w:rsidRDefault="00836CA4" w:rsidP="003D5087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14:paraId="3A64F245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</w:tc>
      </w:tr>
    </w:tbl>
    <w:p w14:paraId="50D071A7" w14:textId="77777777" w:rsidR="00836CA4" w:rsidRDefault="00836CA4" w:rsidP="00836CA4">
      <w:pPr>
        <w:pStyle w:val="a8"/>
        <w:adjustRightInd/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※１　</w:t>
      </w:r>
      <w:r w:rsidRPr="003C2CFA">
        <w:rPr>
          <w:rFonts w:hint="eastAsia"/>
          <w:sz w:val="18"/>
          <w:szCs w:val="18"/>
        </w:rPr>
        <w:t>過去</w:t>
      </w:r>
      <w:r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>
        <w:rPr>
          <w:rFonts w:hint="eastAsia"/>
          <w:sz w:val="18"/>
          <w:szCs w:val="18"/>
        </w:rPr>
        <w:t>な場合がありますので、</w:t>
      </w:r>
      <w:r w:rsidRPr="003C2CFA">
        <w:rPr>
          <w:rFonts w:hint="eastAsia"/>
          <w:sz w:val="18"/>
          <w:szCs w:val="18"/>
        </w:rPr>
        <w:t>担当者にお問い合わせください。</w:t>
      </w:r>
    </w:p>
    <w:p w14:paraId="67A4EF3A" w14:textId="77777777" w:rsidR="004E4C74" w:rsidRDefault="004E4C74">
      <w:pPr>
        <w:pStyle w:val="a3"/>
        <w:rPr>
          <w:spacing w:val="0"/>
        </w:rPr>
      </w:pPr>
    </w:p>
    <w:p w14:paraId="3D7A82ED" w14:textId="77777777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  <w:spacing w:val="8"/>
          <w:sz w:val="18"/>
          <w:szCs w:val="18"/>
        </w:rPr>
        <w:t xml:space="preserve">　次のとおり、技術指導を依頼します。また、地方独立行政法人北海道立総合研究機構技術指導実施要領（以下「技術指導要領」という。）</w:t>
      </w:r>
      <w:r w:rsidR="00AC0B53">
        <w:rPr>
          <w:rFonts w:ascii="ＭＳ 明朝" w:hAnsi="ＭＳ 明朝" w:hint="eastAsia"/>
          <w:spacing w:val="8"/>
          <w:sz w:val="18"/>
          <w:szCs w:val="18"/>
        </w:rPr>
        <w:t>第７、第８</w:t>
      </w:r>
      <w:r>
        <w:rPr>
          <w:rFonts w:ascii="ＭＳ 明朝" w:hAnsi="ＭＳ 明朝" w:hint="eastAsia"/>
          <w:spacing w:val="8"/>
          <w:sz w:val="18"/>
          <w:szCs w:val="18"/>
        </w:rPr>
        <w:t>の規定に同意いたします。</w:t>
      </w:r>
    </w:p>
    <w:p w14:paraId="1FFD856F" w14:textId="77777777" w:rsidR="004E4C74" w:rsidRDefault="004E4C74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58" w:type="dxa"/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2162"/>
        <w:gridCol w:w="6956"/>
      </w:tblGrid>
      <w:tr w:rsidR="004E4C74" w14:paraId="61035134" w14:textId="77777777" w:rsidTr="00AC0B53">
        <w:trPr>
          <w:trHeight w:hRule="exact" w:val="888"/>
        </w:trPr>
        <w:tc>
          <w:tcPr>
            <w:tcW w:w="21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4A3CD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依頼項目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33CDD51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</w:p>
        </w:tc>
      </w:tr>
      <w:tr w:rsidR="004E4C74" w:rsidRPr="005A63B5" w14:paraId="65881A4C" w14:textId="77777777" w:rsidTr="00AC0B53">
        <w:trPr>
          <w:trHeight w:hRule="exact" w:val="3163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F1D7E" w14:textId="77777777" w:rsidR="004E4C74" w:rsidRDefault="004E4C74">
            <w:pPr>
              <w:pStyle w:val="a3"/>
              <w:spacing w:before="191"/>
              <w:rPr>
                <w:rFonts w:ascii="ＭＳ 明朝" w:hAnsi="ＭＳ 明朝"/>
                <w:spacing w:val="-11"/>
              </w:rPr>
            </w:pPr>
            <w:r>
              <w:rPr>
                <w:rFonts w:ascii="ＭＳ 明朝" w:hAnsi="ＭＳ 明朝" w:hint="eastAsia"/>
                <w:spacing w:val="-11"/>
              </w:rPr>
              <w:t>具体的な依頼内容</w:t>
            </w:r>
          </w:p>
          <w:p w14:paraId="112B504E" w14:textId="77777777" w:rsidR="00836CA4" w:rsidRDefault="00000000" w:rsidP="00836CA4">
            <w:pPr>
              <w:pStyle w:val="a3"/>
              <w:rPr>
                <w:spacing w:val="0"/>
              </w:rPr>
            </w:pPr>
            <w:r>
              <w:rPr>
                <w:noProof/>
                <w:spacing w:val="0"/>
              </w:rPr>
              <w:pict w14:anchorId="2B547CB3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2050" type="#_x0000_t185" style="position:absolute;left:0;text-align:left;margin-left:3.9pt;margin-top:13.3pt;width:97.9pt;height:65.4pt;z-index:251658240">
                  <v:textbox inset="5.85pt,.7pt,5.85pt,.7pt"/>
                </v:shape>
              </w:pict>
            </w:r>
          </w:p>
          <w:p w14:paraId="45B47888" w14:textId="77777777" w:rsidR="00836CA4" w:rsidRPr="00836CA4" w:rsidRDefault="00836CA4" w:rsidP="00836CA4">
            <w:pPr>
              <w:pStyle w:val="a3"/>
              <w:ind w:leftChars="100" w:left="210" w:rightChars="100" w:right="210"/>
              <w:rPr>
                <w:spacing w:val="0"/>
                <w:sz w:val="18"/>
                <w:szCs w:val="18"/>
              </w:rPr>
            </w:pPr>
            <w:r w:rsidRPr="00836CA4">
              <w:rPr>
                <w:rFonts w:hint="eastAsia"/>
                <w:spacing w:val="0"/>
                <w:sz w:val="18"/>
                <w:szCs w:val="18"/>
              </w:rPr>
              <w:t>職員の旅行が必要な場合は、希望日及び実施場所も記載してください。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80DC16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</w:p>
        </w:tc>
      </w:tr>
      <w:tr w:rsidR="004E4C74" w14:paraId="72566B9F" w14:textId="77777777">
        <w:trPr>
          <w:trHeight w:hRule="exact" w:val="1184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5BB70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依頼する機関名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D48BC2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１．わからない</w:t>
            </w:r>
          </w:p>
          <w:p w14:paraId="430263AC" w14:textId="77777777" w:rsidR="004E4C74" w:rsidRDefault="004E4C7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２．決まっている（機関名：　　　　　　　　　　　　　　　　　　　　　　）</w:t>
            </w:r>
          </w:p>
          <w:p w14:paraId="4DB6A14A" w14:textId="77777777" w:rsidR="004E4C74" w:rsidRDefault="004E4C74" w:rsidP="00836CA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</w:t>
            </w: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</w:t>
            </w:r>
            <w:r w:rsidR="00836CA4"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 （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対応者の職・氏名</w:t>
            </w:r>
            <w:r w:rsidR="00836CA4">
              <w:rPr>
                <w:rFonts w:ascii="ＭＳ 明朝" w:hAnsi="ＭＳ 明朝" w:hint="eastAsia"/>
                <w:spacing w:val="-10"/>
                <w:sz w:val="20"/>
                <w:szCs w:val="20"/>
              </w:rPr>
              <w:t>※２</w:t>
            </w:r>
            <w:r>
              <w:rPr>
                <w:rFonts w:ascii="ＭＳ 明朝" w:hAnsi="ＭＳ 明朝" w:hint="eastAsia"/>
                <w:spacing w:val="-5"/>
              </w:rPr>
              <w:t xml:space="preserve">            </w:t>
            </w:r>
            <w:r>
              <w:rPr>
                <w:rFonts w:ascii="ＭＳ 明朝" w:hAnsi="ＭＳ 明朝" w:hint="eastAsia"/>
                <w:spacing w:val="-11"/>
              </w:rPr>
              <w:t xml:space="preserve">　　　　　　　　</w:t>
            </w:r>
            <w:r>
              <w:rPr>
                <w:rFonts w:ascii="ＭＳ 明朝" w:hAnsi="ＭＳ 明朝" w:hint="eastAsia"/>
                <w:spacing w:val="-5"/>
              </w:rPr>
              <w:t xml:space="preserve">   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</w:tr>
      <w:tr w:rsidR="004E4C74" w14:paraId="4619B7EB" w14:textId="77777777">
        <w:trPr>
          <w:trHeight w:hRule="exact" w:val="1776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BA77F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連絡先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05B357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住所</w:t>
            </w:r>
          </w:p>
          <w:p w14:paraId="56BDE25A" w14:textId="77777777" w:rsidR="004E4C74" w:rsidRDefault="004E4C74">
            <w:pPr>
              <w:pStyle w:val="a3"/>
              <w:rPr>
                <w:spacing w:val="0"/>
              </w:rPr>
            </w:pPr>
          </w:p>
          <w:p w14:paraId="4DA1770D" w14:textId="77777777" w:rsidR="004E4C74" w:rsidRDefault="004E4C7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電話番号（ファックス番号）</w:t>
            </w:r>
          </w:p>
          <w:p w14:paraId="46611E31" w14:textId="77777777" w:rsidR="004E4C74" w:rsidRDefault="004E4C74">
            <w:pPr>
              <w:pStyle w:val="a3"/>
              <w:rPr>
                <w:spacing w:val="0"/>
              </w:rPr>
            </w:pPr>
          </w:p>
          <w:p w14:paraId="16D009EE" w14:textId="77777777" w:rsidR="004E4C74" w:rsidRDefault="004E4C7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メールアドレス</w:t>
            </w:r>
          </w:p>
        </w:tc>
      </w:tr>
    </w:tbl>
    <w:p w14:paraId="63B17EA5" w14:textId="77777777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  <w:spacing w:val="7"/>
          <w:sz w:val="16"/>
          <w:szCs w:val="16"/>
        </w:rPr>
        <w:t xml:space="preserve">　</w:t>
      </w:r>
      <w:r>
        <w:rPr>
          <w:rFonts w:ascii="ＭＳ 明朝" w:hAnsi="ＭＳ 明朝" w:hint="eastAsia"/>
          <w:spacing w:val="8"/>
          <w:sz w:val="18"/>
          <w:szCs w:val="18"/>
        </w:rPr>
        <w:t>※</w:t>
      </w:r>
      <w:r w:rsidR="00836CA4">
        <w:rPr>
          <w:rFonts w:ascii="ＭＳ 明朝" w:hAnsi="ＭＳ 明朝" w:hint="eastAsia"/>
          <w:spacing w:val="8"/>
          <w:sz w:val="18"/>
          <w:szCs w:val="18"/>
        </w:rPr>
        <w:t xml:space="preserve">２　</w:t>
      </w:r>
      <w:r>
        <w:rPr>
          <w:rFonts w:ascii="ＭＳ 明朝" w:hAnsi="ＭＳ 明朝" w:hint="eastAsia"/>
          <w:spacing w:val="8"/>
          <w:sz w:val="18"/>
          <w:szCs w:val="18"/>
        </w:rPr>
        <w:t>技術指導に対応する道総研職員が、あらかじめ決まっている場合に記載</w:t>
      </w:r>
      <w:r w:rsidR="005A63B5">
        <w:rPr>
          <w:rFonts w:ascii="ＭＳ 明朝" w:hAnsi="ＭＳ 明朝" w:hint="eastAsia"/>
          <w:spacing w:val="8"/>
          <w:sz w:val="18"/>
          <w:szCs w:val="18"/>
        </w:rPr>
        <w:t>してください</w:t>
      </w:r>
      <w:r>
        <w:rPr>
          <w:rFonts w:ascii="ＭＳ 明朝" w:hAnsi="ＭＳ 明朝" w:hint="eastAsia"/>
          <w:spacing w:val="8"/>
          <w:sz w:val="18"/>
          <w:szCs w:val="18"/>
        </w:rPr>
        <w:t>。</w:t>
      </w:r>
    </w:p>
    <w:sectPr w:rsidR="004E4C74" w:rsidSect="004E4C74">
      <w:pgSz w:w="11906" w:h="16838"/>
      <w:pgMar w:top="1417" w:right="1134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C510C" w14:textId="77777777" w:rsidR="006938CE" w:rsidRDefault="006938CE" w:rsidP="00D33F03">
      <w:r>
        <w:separator/>
      </w:r>
    </w:p>
  </w:endnote>
  <w:endnote w:type="continuationSeparator" w:id="0">
    <w:p w14:paraId="33419732" w14:textId="77777777" w:rsidR="006938CE" w:rsidRDefault="006938CE" w:rsidP="00D33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F9090" w14:textId="77777777" w:rsidR="006938CE" w:rsidRDefault="006938CE" w:rsidP="00D33F03">
      <w:r>
        <w:separator/>
      </w:r>
    </w:p>
  </w:footnote>
  <w:footnote w:type="continuationSeparator" w:id="0">
    <w:p w14:paraId="54C8DD8D" w14:textId="77777777" w:rsidR="006938CE" w:rsidRDefault="006938CE" w:rsidP="00D33F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4C74"/>
    <w:rsid w:val="00290020"/>
    <w:rsid w:val="004E4C74"/>
    <w:rsid w:val="004F4FD2"/>
    <w:rsid w:val="005A63B5"/>
    <w:rsid w:val="006938CE"/>
    <w:rsid w:val="007D35EF"/>
    <w:rsid w:val="00836CA4"/>
    <w:rsid w:val="00A650CE"/>
    <w:rsid w:val="00AC0B53"/>
    <w:rsid w:val="00C412A4"/>
    <w:rsid w:val="00C908F2"/>
    <w:rsid w:val="00D3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98C1E92"/>
  <w15:docId w15:val="{E3C34853-B9F1-4E46-85D7-7E63DE402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6CA4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A650CE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semiHidden/>
    <w:unhideWhenUsed/>
    <w:rsid w:val="00D33F03"/>
    <w:pPr>
      <w:tabs>
        <w:tab w:val="center" w:pos="4252"/>
        <w:tab w:val="right" w:pos="8504"/>
      </w:tabs>
      <w:suppressAutoHyphens w:val="0"/>
      <w:kinsoku/>
      <w:wordWrap/>
      <w:overflowPunct/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5">
    <w:name w:val="ヘッダー (文字)"/>
    <w:basedOn w:val="a0"/>
    <w:link w:val="a4"/>
    <w:uiPriority w:val="99"/>
    <w:semiHidden/>
    <w:rsid w:val="00D33F03"/>
  </w:style>
  <w:style w:type="paragraph" w:styleId="a6">
    <w:name w:val="footer"/>
    <w:basedOn w:val="a"/>
    <w:link w:val="a7"/>
    <w:uiPriority w:val="99"/>
    <w:semiHidden/>
    <w:unhideWhenUsed/>
    <w:rsid w:val="00D33F03"/>
    <w:pPr>
      <w:tabs>
        <w:tab w:val="center" w:pos="4252"/>
        <w:tab w:val="right" w:pos="8504"/>
      </w:tabs>
      <w:suppressAutoHyphens w:val="0"/>
      <w:kinsoku/>
      <w:wordWrap/>
      <w:overflowPunct/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7">
    <w:name w:val="フッター (文字)"/>
    <w:basedOn w:val="a0"/>
    <w:link w:val="a6"/>
    <w:uiPriority w:val="99"/>
    <w:semiHidden/>
    <w:rsid w:val="00D33F03"/>
  </w:style>
  <w:style w:type="paragraph" w:customStyle="1" w:styleId="a8">
    <w:name w:val="標準(太郎文書スタイル)"/>
    <w:uiPriority w:val="99"/>
    <w:rsid w:val="00836CA4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25216;&#34899;&#25903;&#25588;&#35201;&#38936;&#31561;&#25913;&#27491;\02_&#25216;&#34899;&#25351;&#23566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7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049155</dc:creator>
  <cp:lastModifiedBy>山崎 敬之</cp:lastModifiedBy>
  <cp:revision>6</cp:revision>
  <dcterms:created xsi:type="dcterms:W3CDTF">2015-03-20T04:53:00Z</dcterms:created>
  <dcterms:modified xsi:type="dcterms:W3CDTF">2022-08-04T05:42:00Z</dcterms:modified>
</cp:coreProperties>
</file>