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:rsidR="004E4C74" w:rsidRDefault="004E4C74">
      <w:pPr>
        <w:pStyle w:val="a3"/>
        <w:rPr>
          <w:spacing w:val="0"/>
        </w:rPr>
      </w:pPr>
    </w:p>
    <w:p w:rsidR="004E4C74" w:rsidRDefault="004E4C74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技　術　指　導　依　頼　書</w:t>
      </w:r>
    </w:p>
    <w:p w:rsidR="004E4C74" w:rsidRDefault="004E4C74">
      <w:pPr>
        <w:pStyle w:val="a3"/>
        <w:rPr>
          <w:spacing w:val="0"/>
        </w:rPr>
      </w:pPr>
    </w:p>
    <w:p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平成　　年　　月　　日</w:t>
      </w:r>
    </w:p>
    <w:p w:rsidR="004E4C74" w:rsidRDefault="004E4C74">
      <w:pPr>
        <w:pStyle w:val="a3"/>
        <w:rPr>
          <w:spacing w:val="0"/>
        </w:rPr>
      </w:pPr>
    </w:p>
    <w:p w:rsidR="004E4C74" w:rsidRDefault="004E4C74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 w:rsidR="00836CA4">
        <w:rPr>
          <w:rFonts w:ascii="ＭＳ 明朝" w:hAnsi="ＭＳ 明朝" w:hint="eastAsia"/>
        </w:rPr>
        <w:t>理事</w:t>
      </w:r>
      <w:r>
        <w:rPr>
          <w:rFonts w:ascii="ＭＳ 明朝" w:hAnsi="ＭＳ 明朝" w:hint="eastAsia"/>
        </w:rPr>
        <w:t>長　様</w:t>
      </w:r>
    </w:p>
    <w:p w:rsidR="00836CA4" w:rsidRDefault="00836CA4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36CA4" w:rsidTr="003D5087">
        <w:trPr>
          <w:trHeight w:val="405"/>
        </w:trPr>
        <w:tc>
          <w:tcPr>
            <w:tcW w:w="2268" w:type="dxa"/>
            <w:vAlign w:val="center"/>
          </w:tcPr>
          <w:p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020B55">
              <w:rPr>
                <w:rFonts w:hAnsi="Times New Roman" w:hint="eastAsia"/>
                <w:spacing w:val="150"/>
                <w:fitText w:val="1260" w:id="866348800"/>
              </w:rPr>
              <w:t>依頼</w:t>
            </w:r>
            <w:r w:rsidRPr="00020B55">
              <w:rPr>
                <w:rFonts w:hAnsi="Times New Roman" w:hint="eastAsia"/>
                <w:spacing w:val="15"/>
                <w:fitText w:val="1260" w:id="866348800"/>
              </w:rPr>
              <w:t>者</w:t>
            </w:r>
          </w:p>
        </w:tc>
        <w:tc>
          <w:tcPr>
            <w:tcW w:w="7088" w:type="dxa"/>
          </w:tcPr>
          <w:p w:rsidR="00836CA4" w:rsidRDefault="00836CA4" w:rsidP="003D5087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</w:p>
          <w:p w:rsidR="00836CA4" w:rsidRPr="00EE0606" w:rsidRDefault="00836CA4" w:rsidP="003D5087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836CA4" w:rsidRDefault="00836CA4" w:rsidP="003D5087">
            <w:pPr>
              <w:pStyle w:val="a8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:rsidR="00836CA4" w:rsidRPr="00EE0606" w:rsidRDefault="00836CA4" w:rsidP="003D5087">
            <w:pPr>
              <w:pStyle w:val="a8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36CA4" w:rsidTr="003D5087">
        <w:trPr>
          <w:trHeight w:val="239"/>
        </w:trPr>
        <w:tc>
          <w:tcPr>
            <w:tcW w:w="2268" w:type="dxa"/>
            <w:vAlign w:val="center"/>
          </w:tcPr>
          <w:p w:rsidR="00836CA4" w:rsidRDefault="00836CA4" w:rsidP="003D5087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836CA4" w:rsidRDefault="00836CA4" w:rsidP="003D5087">
            <w:pPr>
              <w:pStyle w:val="a8"/>
              <w:rPr>
                <w:rFonts w:hAnsi="Times New Roman"/>
              </w:rPr>
            </w:pPr>
          </w:p>
        </w:tc>
      </w:tr>
    </w:tbl>
    <w:p w:rsidR="00836CA4" w:rsidRDefault="00836CA4" w:rsidP="00836CA4">
      <w:pPr>
        <w:pStyle w:val="a8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:rsidR="004E4C74" w:rsidRDefault="004E4C74">
      <w:pPr>
        <w:pStyle w:val="a3"/>
        <w:rPr>
          <w:spacing w:val="0"/>
        </w:rPr>
      </w:pPr>
    </w:p>
    <w:p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次のとおり、技術指導を依頼します。また、地方独立行政法人北海道立総合研究機構技術指導実施要領（以下「技術指導要領」という。）</w:t>
      </w:r>
      <w:r w:rsidR="00AC0B53">
        <w:rPr>
          <w:rFonts w:ascii="ＭＳ 明朝" w:hAnsi="ＭＳ 明朝" w:hint="eastAsia"/>
          <w:spacing w:val="8"/>
          <w:sz w:val="18"/>
          <w:szCs w:val="18"/>
        </w:rPr>
        <w:t>第７、第８</w:t>
      </w:r>
      <w:r>
        <w:rPr>
          <w:rFonts w:ascii="ＭＳ 明朝" w:hAnsi="ＭＳ 明朝" w:hint="eastAsia"/>
          <w:spacing w:val="8"/>
          <w:sz w:val="18"/>
          <w:szCs w:val="18"/>
        </w:rPr>
        <w:t>の規定に同意いたします。</w:t>
      </w:r>
    </w:p>
    <w:p w:rsidR="004E4C74" w:rsidRDefault="004E4C7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6956"/>
      </w:tblGrid>
      <w:tr w:rsidR="004E4C74" w:rsidTr="00AC0B53">
        <w:trPr>
          <w:trHeight w:hRule="exact" w:val="888"/>
        </w:trPr>
        <w:tc>
          <w:tcPr>
            <w:tcW w:w="21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:rsidRPr="005A63B5" w:rsidTr="00AC0B53">
        <w:trPr>
          <w:trHeight w:hRule="exact" w:val="316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:rsidR="00836CA4" w:rsidRDefault="005A63B5" w:rsidP="00836CA4">
            <w:pPr>
              <w:pStyle w:val="a3"/>
              <w:rPr>
                <w:spacing w:val="0"/>
              </w:rPr>
            </w:pPr>
            <w:r>
              <w:rPr>
                <w:noProof/>
                <w:spacing w:val="0"/>
              </w:rPr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3.9pt;margin-top:13.3pt;width:97.9pt;height:65.4pt;z-index:251658240">
                  <v:textbox inset="5.85pt,.7pt,5.85pt,.7pt"/>
                </v:shape>
              </w:pict>
            </w:r>
          </w:p>
          <w:p w:rsidR="00836CA4" w:rsidRPr="00836CA4" w:rsidRDefault="00836CA4" w:rsidP="00836CA4">
            <w:pPr>
              <w:pStyle w:val="a3"/>
              <w:ind w:leftChars="100" w:left="210" w:rightChars="100" w:right="210"/>
              <w:rPr>
                <w:spacing w:val="0"/>
                <w:sz w:val="18"/>
                <w:szCs w:val="18"/>
              </w:rPr>
            </w:pPr>
            <w:r w:rsidRPr="00836CA4">
              <w:rPr>
                <w:rFonts w:hint="eastAsia"/>
                <w:spacing w:val="0"/>
                <w:sz w:val="18"/>
                <w:szCs w:val="18"/>
              </w:rPr>
              <w:t>職員の旅行が必要な場合は、希望日及び実施場所も記載してください。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>
        <w:trPr>
          <w:trHeight w:hRule="exact" w:val="1184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:rsidR="004E4C74" w:rsidRDefault="004E4C74" w:rsidP="00836CA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 （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対応者の職・氏名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>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4E4C74">
        <w:trPr>
          <w:trHeight w:hRule="exact" w:val="1776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:rsidR="004E4C74" w:rsidRDefault="004E4C74">
            <w:pPr>
              <w:pStyle w:val="a3"/>
              <w:rPr>
                <w:spacing w:val="0"/>
              </w:rPr>
            </w:pPr>
          </w:p>
          <w:p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:rsidR="004E4C74" w:rsidRDefault="004E4C74">
            <w:pPr>
              <w:pStyle w:val="a3"/>
              <w:rPr>
                <w:spacing w:val="0"/>
              </w:rPr>
            </w:pPr>
          </w:p>
          <w:p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</w:t>
      </w:r>
      <w:r w:rsidR="00836CA4">
        <w:rPr>
          <w:rFonts w:ascii="ＭＳ 明朝" w:hAnsi="ＭＳ 明朝" w:hint="eastAsia"/>
          <w:spacing w:val="8"/>
          <w:sz w:val="18"/>
          <w:szCs w:val="18"/>
        </w:rPr>
        <w:t xml:space="preserve">２　</w:t>
      </w:r>
      <w:r>
        <w:rPr>
          <w:rFonts w:ascii="ＭＳ 明朝" w:hAnsi="ＭＳ 明朝" w:hint="eastAsia"/>
          <w:spacing w:val="8"/>
          <w:sz w:val="18"/>
          <w:szCs w:val="18"/>
        </w:rPr>
        <w:t>技術指導に対応する道総研職員が、あらかじめ決まっている場合に記載</w:t>
      </w:r>
      <w:r w:rsidR="005A63B5">
        <w:rPr>
          <w:rFonts w:ascii="ＭＳ 明朝" w:hAnsi="ＭＳ 明朝" w:hint="eastAsia"/>
          <w:spacing w:val="8"/>
          <w:sz w:val="18"/>
          <w:szCs w:val="18"/>
        </w:rPr>
        <w:t>してください</w:t>
      </w:r>
      <w:bookmarkStart w:id="0" w:name="_GoBack"/>
      <w:bookmarkEnd w:id="0"/>
      <w:r>
        <w:rPr>
          <w:rFonts w:ascii="ＭＳ 明朝" w:hAnsi="ＭＳ 明朝" w:hint="eastAsia"/>
          <w:spacing w:val="8"/>
          <w:sz w:val="18"/>
          <w:szCs w:val="18"/>
        </w:rPr>
        <w:t>。</w:t>
      </w:r>
    </w:p>
    <w:sectPr w:rsidR="004E4C74" w:rsidSect="004E4C74">
      <w:pgSz w:w="11906" w:h="16838"/>
      <w:pgMar w:top="1417" w:right="11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4FD2" w:rsidRDefault="004F4FD2" w:rsidP="00D33F03">
      <w:r>
        <w:separator/>
      </w:r>
    </w:p>
  </w:endnote>
  <w:endnote w:type="continuationSeparator" w:id="0">
    <w:p w:rsidR="004F4FD2" w:rsidRDefault="004F4FD2" w:rsidP="00D3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4FD2" w:rsidRDefault="004F4FD2" w:rsidP="00D33F03">
      <w:r>
        <w:separator/>
      </w:r>
    </w:p>
  </w:footnote>
  <w:footnote w:type="continuationSeparator" w:id="0">
    <w:p w:rsidR="004F4FD2" w:rsidRDefault="004F4FD2" w:rsidP="00D3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C74"/>
    <w:rsid w:val="00290020"/>
    <w:rsid w:val="004E4C74"/>
    <w:rsid w:val="004F4FD2"/>
    <w:rsid w:val="005A63B5"/>
    <w:rsid w:val="007D35EF"/>
    <w:rsid w:val="00836CA4"/>
    <w:rsid w:val="00A650CE"/>
    <w:rsid w:val="00AC0B53"/>
    <w:rsid w:val="00C412A4"/>
    <w:rsid w:val="00D3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0AEE5D4"/>
  <w15:docId w15:val="{E3C34853-B9F1-4E46-85D7-7E63DE402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6CA4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650CE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5">
    <w:name w:val="ヘッダー (文字)"/>
    <w:basedOn w:val="a0"/>
    <w:link w:val="a4"/>
    <w:uiPriority w:val="99"/>
    <w:semiHidden/>
    <w:rsid w:val="00D33F03"/>
  </w:style>
  <w:style w:type="paragraph" w:styleId="a6">
    <w:name w:val="footer"/>
    <w:basedOn w:val="a"/>
    <w:link w:val="a7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7">
    <w:name w:val="フッター (文字)"/>
    <w:basedOn w:val="a0"/>
    <w:link w:val="a6"/>
    <w:uiPriority w:val="99"/>
    <w:semiHidden/>
    <w:rsid w:val="00D33F03"/>
  </w:style>
  <w:style w:type="paragraph" w:customStyle="1" w:styleId="a8">
    <w:name w:val="標準(太郎文書スタイル)"/>
    <w:uiPriority w:val="99"/>
    <w:rsid w:val="00836CA4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25216;&#34899;&#25903;&#25588;&#35201;&#38936;&#31561;&#25913;&#27491;\02_&#25216;&#34899;&#25351;&#23566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2</TotalTime>
  <Pages>1</Pages>
  <Words>319</Words>
  <Characters>320</Characters>
  <Application>Microsoft Office Word</Application>
  <DocSecurity>0</DocSecurity>
  <Lines>29</Lines>
  <Paragraphs>35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user3</cp:lastModifiedBy>
  <cp:revision>4</cp:revision>
  <dcterms:created xsi:type="dcterms:W3CDTF">2015-03-20T04:53:00Z</dcterms:created>
  <dcterms:modified xsi:type="dcterms:W3CDTF">2017-12-04T00:40:00Z</dcterms:modified>
</cp:coreProperties>
</file>