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7BD82" w14:textId="77777777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14:paraId="4E5E0914" w14:textId="77777777" w:rsidR="00854910" w:rsidRDefault="00854910" w:rsidP="00854910">
      <w:pPr>
        <w:pStyle w:val="a3"/>
        <w:rPr>
          <w:spacing w:val="0"/>
        </w:rPr>
      </w:pPr>
    </w:p>
    <w:p w14:paraId="088F30D7" w14:textId="77777777" w:rsidR="00854910" w:rsidRDefault="00854910" w:rsidP="00854910">
      <w:pPr>
        <w:pStyle w:val="a3"/>
        <w:spacing w:line="352" w:lineRule="exact"/>
        <w:jc w:val="center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 xml:space="preserve">講 師 等 派 </w:t>
      </w:r>
      <w:r w:rsidR="00D70109">
        <w:rPr>
          <w:rFonts w:ascii="ＭＳ 明朝" w:hAnsi="ＭＳ 明朝" w:hint="eastAsia"/>
          <w:spacing w:val="15"/>
          <w:sz w:val="32"/>
          <w:szCs w:val="32"/>
        </w:rPr>
        <w:t>遣・</w:t>
      </w:r>
      <w:r>
        <w:rPr>
          <w:rFonts w:ascii="ＭＳ 明朝" w:hAnsi="ＭＳ 明朝" w:hint="eastAsia"/>
          <w:spacing w:val="15"/>
          <w:sz w:val="32"/>
          <w:szCs w:val="32"/>
        </w:rPr>
        <w:t>執 筆 依 頼 書</w:t>
      </w:r>
    </w:p>
    <w:p w14:paraId="78516325" w14:textId="77777777" w:rsidR="00854910" w:rsidRDefault="00854910" w:rsidP="00854910">
      <w:pPr>
        <w:pStyle w:val="a3"/>
        <w:rPr>
          <w:spacing w:val="0"/>
        </w:rPr>
      </w:pPr>
    </w:p>
    <w:p w14:paraId="655587BD" w14:textId="1442F32D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>
        <w:rPr>
          <w:rFonts w:ascii="ＭＳ 明朝" w:hAnsi="ＭＳ 明朝" w:hint="eastAsia"/>
        </w:rPr>
        <w:t xml:space="preserve">　　　　</w:t>
      </w:r>
      <w:r w:rsidR="00F5301C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>平成</w:t>
      </w:r>
      <w:r w:rsidR="003D358C">
        <w:rPr>
          <w:rFonts w:ascii="ＭＳ 明朝" w:hAnsi="ＭＳ 明朝" w:hint="eastAsia"/>
        </w:rPr>
        <w:t xml:space="preserve">　　</w:t>
      </w:r>
      <w:r w:rsidR="00844AF1">
        <w:rPr>
          <w:rFonts w:ascii="ＭＳ 明朝" w:hAnsi="ＭＳ 明朝" w:hint="eastAsia"/>
        </w:rPr>
        <w:t>年</w:t>
      </w:r>
      <w:r w:rsidR="003D358C">
        <w:rPr>
          <w:rFonts w:ascii="ＭＳ 明朝" w:hAnsi="ＭＳ 明朝" w:hint="eastAsia"/>
        </w:rPr>
        <w:t xml:space="preserve">　　</w:t>
      </w:r>
      <w:r w:rsidR="00F5301C">
        <w:rPr>
          <w:rFonts w:ascii="ＭＳ 明朝" w:hAnsi="ＭＳ 明朝" w:hint="eastAsia"/>
        </w:rPr>
        <w:t>月</w:t>
      </w:r>
      <w:r w:rsidR="003D358C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>日</w:t>
      </w:r>
    </w:p>
    <w:p w14:paraId="1D453CE5" w14:textId="77777777" w:rsidR="00854910" w:rsidRDefault="00854910" w:rsidP="00854910">
      <w:pPr>
        <w:pStyle w:val="a3"/>
        <w:rPr>
          <w:spacing w:val="0"/>
        </w:rPr>
      </w:pPr>
    </w:p>
    <w:p w14:paraId="043DF1DD" w14:textId="77777777" w:rsidR="00854910" w:rsidRDefault="00854910" w:rsidP="00854910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>
        <w:rPr>
          <w:rFonts w:ascii="ＭＳ 明朝" w:hAnsi="ＭＳ 明朝" w:hint="eastAsia"/>
          <w:spacing w:val="5"/>
        </w:rPr>
        <w:t>理事</w:t>
      </w:r>
      <w:r>
        <w:rPr>
          <w:rFonts w:ascii="ＭＳ 明朝" w:hAnsi="ＭＳ 明朝" w:hint="eastAsia"/>
        </w:rPr>
        <w:t>長　様</w:t>
      </w:r>
    </w:p>
    <w:p w14:paraId="57746880" w14:textId="77777777" w:rsidR="00854910" w:rsidRDefault="00854910" w:rsidP="00854910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54910" w14:paraId="3F942126" w14:textId="77777777" w:rsidTr="00697966">
        <w:trPr>
          <w:trHeight w:val="405"/>
        </w:trPr>
        <w:tc>
          <w:tcPr>
            <w:tcW w:w="2268" w:type="dxa"/>
            <w:vAlign w:val="center"/>
          </w:tcPr>
          <w:p w14:paraId="27D9DFB3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3D358C">
              <w:rPr>
                <w:rFonts w:hAnsi="Times New Roman" w:hint="eastAsia"/>
                <w:spacing w:val="157"/>
                <w:fitText w:val="1260" w:id="847397888"/>
              </w:rPr>
              <w:t>依頼</w:t>
            </w:r>
            <w:r w:rsidRPr="003D358C">
              <w:rPr>
                <w:rFonts w:hAnsi="Times New Roman" w:hint="eastAsia"/>
                <w:spacing w:val="1"/>
                <w:fitText w:val="1260" w:id="847397888"/>
              </w:rPr>
              <w:t>者</w:t>
            </w:r>
          </w:p>
        </w:tc>
        <w:tc>
          <w:tcPr>
            <w:tcW w:w="7088" w:type="dxa"/>
          </w:tcPr>
          <w:p w14:paraId="6C67B0C3" w14:textId="7EB68590" w:rsidR="00854910" w:rsidRDefault="00854910" w:rsidP="00697966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3B2EE3CB" w14:textId="77777777" w:rsidR="00356731" w:rsidRPr="00EF05CA" w:rsidRDefault="00356731" w:rsidP="00697966">
            <w:pPr>
              <w:pStyle w:val="a8"/>
              <w:rPr>
                <w:rFonts w:hAnsi="Times New Roman"/>
                <w:sz w:val="16"/>
                <w:szCs w:val="16"/>
              </w:rPr>
            </w:pPr>
          </w:p>
          <w:p w14:paraId="60F527C4" w14:textId="561BE5D6" w:rsidR="00854910" w:rsidRDefault="00854910" w:rsidP="00EF05CA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074D1551" w14:textId="73E89520" w:rsidR="003D358C" w:rsidRPr="003D358C" w:rsidRDefault="003D358C" w:rsidP="00EF05CA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  <w:b/>
              </w:rPr>
              <w:t xml:space="preserve">　　　　　　　　　　　　　　　　　　　　　　　　　　　　　　</w:t>
            </w:r>
            <w:r w:rsidRPr="003D358C">
              <w:rPr>
                <w:rFonts w:hAnsi="Times New Roman" w:hint="eastAsia"/>
              </w:rPr>
              <w:t>印※１</w:t>
            </w:r>
          </w:p>
          <w:p w14:paraId="792C9D1C" w14:textId="5D352BBA" w:rsidR="00EF05CA" w:rsidRPr="003D358C" w:rsidRDefault="00854910" w:rsidP="00CD4DD8">
            <w:pPr>
              <w:pStyle w:val="a8"/>
              <w:adjustRightInd/>
              <w:spacing w:beforeLines="50" w:before="155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54910" w14:paraId="3B12015A" w14:textId="77777777" w:rsidTr="00697966">
        <w:trPr>
          <w:trHeight w:val="239"/>
        </w:trPr>
        <w:tc>
          <w:tcPr>
            <w:tcW w:w="2268" w:type="dxa"/>
            <w:vAlign w:val="center"/>
          </w:tcPr>
          <w:p w14:paraId="30C890E3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196B2564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3E862766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3BA24521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  <w:p w14:paraId="5B42CAFE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2C726178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</w:tc>
      </w:tr>
    </w:tbl>
    <w:p w14:paraId="43BBA9F4" w14:textId="269B92A8" w:rsidR="00854910" w:rsidRPr="003D358C" w:rsidRDefault="003D358C" w:rsidP="003D358C">
      <w:pPr>
        <w:pStyle w:val="a3"/>
        <w:rPr>
          <w:spacing w:val="0"/>
          <w:sz w:val="18"/>
          <w:szCs w:val="18"/>
        </w:rPr>
      </w:pPr>
      <w:r w:rsidRPr="003D358C">
        <w:rPr>
          <w:rFonts w:hint="eastAsia"/>
          <w:spacing w:val="0"/>
          <w:sz w:val="18"/>
          <w:szCs w:val="18"/>
        </w:rPr>
        <w:t>※１</w:t>
      </w:r>
      <w:r w:rsidRPr="003D358C">
        <w:rPr>
          <w:rFonts w:hint="eastAsia"/>
          <w:spacing w:val="0"/>
          <w:sz w:val="18"/>
          <w:szCs w:val="18"/>
        </w:rPr>
        <w:t xml:space="preserve"> </w:t>
      </w:r>
      <w:r w:rsidRPr="003D358C">
        <w:rPr>
          <w:rFonts w:hint="eastAsia"/>
          <w:spacing w:val="0"/>
          <w:sz w:val="18"/>
          <w:szCs w:val="18"/>
        </w:rPr>
        <w:t>過去に使用料又は手数料の収入契約を締結・履行したことがない方が、手数料を後納しようとする場合には、押印（法人にあっては代表者印等）と確認書類が必要な場合がありますので、担当者にお問い合わせください。</w:t>
      </w:r>
    </w:p>
    <w:p w14:paraId="3955F286" w14:textId="3145E110" w:rsidR="003D358C" w:rsidRDefault="003D358C" w:rsidP="003D358C">
      <w:pPr>
        <w:pStyle w:val="a3"/>
        <w:rPr>
          <w:spacing w:val="0"/>
        </w:rPr>
      </w:pPr>
    </w:p>
    <w:p w14:paraId="60D7E93E" w14:textId="77777777" w:rsidR="003D358C" w:rsidRPr="003D358C" w:rsidRDefault="003D358C" w:rsidP="003D358C">
      <w:pPr>
        <w:pStyle w:val="a3"/>
        <w:rPr>
          <w:spacing w:val="0"/>
        </w:rPr>
      </w:pPr>
    </w:p>
    <w:p w14:paraId="1173E18A" w14:textId="77777777" w:rsidR="00854910" w:rsidRPr="003D358C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</w:t>
      </w:r>
      <w:r w:rsidRPr="003D358C">
        <w:rPr>
          <w:rFonts w:ascii="ＭＳ 明朝" w:hAnsi="ＭＳ 明朝" w:hint="eastAsia"/>
          <w:spacing w:val="8"/>
        </w:rPr>
        <w:t>次のとおり、講師等派遣・依頼執筆を依頼します。</w:t>
      </w:r>
    </w:p>
    <w:p w14:paraId="25A03431" w14:textId="77777777" w:rsidR="00854910" w:rsidRDefault="00854910" w:rsidP="00854910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7147"/>
      </w:tblGrid>
      <w:tr w:rsidR="00854910" w14:paraId="1FB8F21E" w14:textId="77777777" w:rsidTr="00A06D5C">
        <w:trPr>
          <w:trHeight w:hRule="exact" w:val="127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EF31A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種　　類</w:t>
            </w:r>
          </w:p>
          <w:p w14:paraId="08C0E1DF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8"/>
                <w:sz w:val="16"/>
                <w:szCs w:val="16"/>
              </w:rPr>
              <w:t>（該当する番号に○をつける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  <w:tc>
          <w:tcPr>
            <w:tcW w:w="7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A5EF0B" w14:textId="77777777" w:rsidR="00854910" w:rsidRPr="003D358C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</w:t>
            </w:r>
            <w:r w:rsidRP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>１．委員、アドバイザー、講師等の就任</w:t>
            </w:r>
          </w:p>
          <w:p w14:paraId="7AD05A53" w14:textId="53C923F6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</w:t>
            </w:r>
            <w:r w:rsid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>２．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発表会・講演会における発表</w:t>
            </w:r>
          </w:p>
          <w:p w14:paraId="2626207C" w14:textId="77777777" w:rsidR="00854910" w:rsidRPr="003D358C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</w:t>
            </w:r>
            <w:r w:rsidRP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>３．刊行物、ホームページ等への原稿掲載</w:t>
            </w:r>
          </w:p>
        </w:tc>
      </w:tr>
      <w:tr w:rsidR="00854910" w14:paraId="7F0C902B" w14:textId="77777777" w:rsidTr="00A06D5C">
        <w:trPr>
          <w:trHeight w:hRule="exact" w:val="888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1DCD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DCFE16" w14:textId="66756D4E" w:rsidR="00854910" w:rsidRDefault="0086343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54910" w14:paraId="32F97A72" w14:textId="77777777" w:rsidTr="00395504">
        <w:trPr>
          <w:trHeight w:hRule="exact" w:val="1793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3BD54" w14:textId="77777777" w:rsidR="00854910" w:rsidRDefault="00854910" w:rsidP="00697966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14:paraId="4A831529" w14:textId="77777777" w:rsidR="00854910" w:rsidRDefault="00440ECD" w:rsidP="00A06D5C">
            <w:pPr>
              <w:pStyle w:val="a3"/>
              <w:spacing w:before="191"/>
              <w:ind w:leftChars="100" w:left="208" w:rightChars="100" w:right="208"/>
              <w:rPr>
                <w:spacing w:val="0"/>
              </w:rPr>
            </w:pPr>
            <w:r>
              <w:rPr>
                <w:rFonts w:ascii="ＭＳ 明朝" w:hAnsi="ＭＳ 明朝"/>
                <w:noProof/>
                <w:spacing w:val="0"/>
                <w:sz w:val="16"/>
                <w:szCs w:val="16"/>
              </w:rPr>
              <w:pict w14:anchorId="2496F8FC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6" type="#_x0000_t185" style="position:absolute;left:0;text-align:left;margin-left:5.3pt;margin-top:7.85pt;width:96.5pt;height:51.3pt;z-index:251660288">
                  <v:textbox inset="5.85pt,.7pt,5.85pt,.7pt"/>
                </v:shape>
              </w:pict>
            </w:r>
            <w:r w:rsidR="00854910" w:rsidRPr="00CE75C6">
              <w:rPr>
                <w:rFonts w:ascii="ＭＳ 明朝" w:hAnsi="ＭＳ 明朝" w:hint="eastAsia"/>
                <w:spacing w:val="0"/>
                <w:sz w:val="16"/>
                <w:szCs w:val="16"/>
              </w:rPr>
              <w:t>職員の旅行が必要な場合は、希望日及び実施場所も記</w:t>
            </w:r>
            <w:r w:rsidR="00854910">
              <w:rPr>
                <w:rFonts w:ascii="ＭＳ 明朝" w:hAnsi="ＭＳ 明朝" w:hint="eastAsia"/>
                <w:spacing w:val="0"/>
                <w:sz w:val="18"/>
                <w:szCs w:val="18"/>
              </w:rPr>
              <w:t>載して下さい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1CF90FA" w14:textId="41EF3A7A" w:rsidR="00854910" w:rsidRDefault="0086343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</w:t>
            </w:r>
          </w:p>
        </w:tc>
      </w:tr>
      <w:tr w:rsidR="00854910" w14:paraId="4096832D" w14:textId="77777777" w:rsidTr="00A06D5C">
        <w:trPr>
          <w:trHeight w:hRule="exact" w:val="1070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B4706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408254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１．わからない</w:t>
            </w:r>
          </w:p>
          <w:p w14:paraId="1FD49F7E" w14:textId="29D174BC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</w:t>
            </w:r>
            <w:r w:rsid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>２．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決まっている（機関名：</w:t>
            </w:r>
            <w:r w:rsid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　</w:t>
            </w:r>
            <w:r w:rsidR="00BE4661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　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　　　　　　　）</w:t>
            </w:r>
          </w:p>
          <w:p w14:paraId="3AF7697C" w14:textId="2618C8A1" w:rsidR="00854910" w:rsidRDefault="00854910" w:rsidP="00BE4661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（対応者の職・氏名</w:t>
            </w:r>
            <w:r w:rsid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※２　　　　　　</w:t>
            </w:r>
            <w:r w:rsidR="00BE4661">
              <w:rPr>
                <w:rFonts w:ascii="ＭＳ 明朝" w:hAnsi="ＭＳ 明朝" w:hint="eastAsia"/>
                <w:spacing w:val="-11"/>
              </w:rPr>
              <w:t xml:space="preserve">　　</w:t>
            </w:r>
            <w:r>
              <w:rPr>
                <w:rFonts w:ascii="ＭＳ 明朝" w:hAnsi="ＭＳ 明朝" w:hint="eastAsia"/>
                <w:spacing w:val="-11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</w:rPr>
              <w:t xml:space="preserve">   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</w:tr>
      <w:tr w:rsidR="00854910" w14:paraId="42D1F0DC" w14:textId="77777777" w:rsidTr="005C5254">
        <w:trPr>
          <w:trHeight w:hRule="exact" w:val="1500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39F9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44037C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住所</w:t>
            </w:r>
          </w:p>
          <w:p w14:paraId="654699D1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電話番号（ファックス番号）</w:t>
            </w:r>
          </w:p>
          <w:p w14:paraId="539629E4" w14:textId="6006961A" w:rsidR="00BE4661" w:rsidRDefault="00854910" w:rsidP="003D358C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メールアドレス</w:t>
            </w:r>
          </w:p>
        </w:tc>
      </w:tr>
    </w:tbl>
    <w:p w14:paraId="60B9048B" w14:textId="36D0152C" w:rsidR="003D358C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7"/>
          <w:sz w:val="16"/>
          <w:szCs w:val="16"/>
        </w:rPr>
        <w:t xml:space="preserve">　</w:t>
      </w:r>
      <w:r>
        <w:rPr>
          <w:rFonts w:ascii="ＭＳ 明朝" w:hAnsi="ＭＳ 明朝" w:hint="eastAsia"/>
          <w:spacing w:val="8"/>
          <w:sz w:val="18"/>
          <w:szCs w:val="18"/>
        </w:rPr>
        <w:t>※２　対応する道総研職員が、あらかじめ決まっている場合に記載</w:t>
      </w:r>
      <w:r w:rsidR="00440ECD">
        <w:rPr>
          <w:rFonts w:ascii="ＭＳ 明朝" w:hAnsi="ＭＳ 明朝" w:hint="eastAsia"/>
          <w:spacing w:val="8"/>
          <w:sz w:val="18"/>
          <w:szCs w:val="18"/>
        </w:rPr>
        <w:t>してください</w:t>
      </w:r>
      <w:bookmarkStart w:id="0" w:name="_GoBack"/>
      <w:bookmarkEnd w:id="0"/>
      <w:r>
        <w:rPr>
          <w:rFonts w:ascii="ＭＳ 明朝" w:hAnsi="ＭＳ 明朝" w:hint="eastAsia"/>
          <w:spacing w:val="8"/>
          <w:sz w:val="18"/>
          <w:szCs w:val="18"/>
        </w:rPr>
        <w:t>。</w:t>
      </w:r>
    </w:p>
    <w:sectPr w:rsidR="003D358C" w:rsidSect="00A06D5C">
      <w:pgSz w:w="11906" w:h="16838" w:code="9"/>
      <w:pgMar w:top="1417" w:right="1134" w:bottom="1418" w:left="1417" w:header="720" w:footer="720" w:gutter="0"/>
      <w:cols w:space="720"/>
      <w:noEndnote/>
      <w:docGrid w:type="linesAndChars" w:linePitch="311" w:charSpace="-24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FB10D" w14:textId="77777777" w:rsidR="007E6827" w:rsidRDefault="007E6827" w:rsidP="00164738">
      <w:r>
        <w:separator/>
      </w:r>
    </w:p>
  </w:endnote>
  <w:endnote w:type="continuationSeparator" w:id="0">
    <w:p w14:paraId="1449662F" w14:textId="77777777" w:rsidR="007E6827" w:rsidRDefault="007E6827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B7BB2C" w14:textId="77777777" w:rsidR="007E6827" w:rsidRDefault="007E6827" w:rsidP="00164738">
      <w:r>
        <w:separator/>
      </w:r>
    </w:p>
  </w:footnote>
  <w:footnote w:type="continuationSeparator" w:id="0">
    <w:p w14:paraId="1683AB99" w14:textId="77777777" w:rsidR="007E6827" w:rsidRDefault="007E6827" w:rsidP="00164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ttachedTemplate r:id="rId1"/>
  <w:defaultTabStop w:val="720"/>
  <w:drawingGridHorizontalSpacing w:val="104"/>
  <w:drawingGridVerticalSpacing w:val="311"/>
  <w:displayHorizontalDrawingGridEvery w:val="0"/>
  <w:doNotShadeFormData/>
  <w:characterSpacingControl w:val="compressPunctuation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56FB"/>
    <w:rsid w:val="000636FB"/>
    <w:rsid w:val="000A27D9"/>
    <w:rsid w:val="000E4D04"/>
    <w:rsid w:val="00164738"/>
    <w:rsid w:val="001C5517"/>
    <w:rsid w:val="0021078B"/>
    <w:rsid w:val="002721B9"/>
    <w:rsid w:val="00276303"/>
    <w:rsid w:val="00356731"/>
    <w:rsid w:val="00370011"/>
    <w:rsid w:val="00395504"/>
    <w:rsid w:val="003B7111"/>
    <w:rsid w:val="003D358C"/>
    <w:rsid w:val="003F454C"/>
    <w:rsid w:val="00440ECD"/>
    <w:rsid w:val="00481799"/>
    <w:rsid w:val="00491DD7"/>
    <w:rsid w:val="004B7657"/>
    <w:rsid w:val="004D1A95"/>
    <w:rsid w:val="004E7456"/>
    <w:rsid w:val="00513881"/>
    <w:rsid w:val="00560EA7"/>
    <w:rsid w:val="005C5254"/>
    <w:rsid w:val="005C56FB"/>
    <w:rsid w:val="005D165F"/>
    <w:rsid w:val="0069415E"/>
    <w:rsid w:val="006D37DC"/>
    <w:rsid w:val="006D5935"/>
    <w:rsid w:val="007C2903"/>
    <w:rsid w:val="007E6827"/>
    <w:rsid w:val="00844AF1"/>
    <w:rsid w:val="00854910"/>
    <w:rsid w:val="00863430"/>
    <w:rsid w:val="00A06D5C"/>
    <w:rsid w:val="00AC3C23"/>
    <w:rsid w:val="00B0449C"/>
    <w:rsid w:val="00B17A5A"/>
    <w:rsid w:val="00B60C9C"/>
    <w:rsid w:val="00B92CE7"/>
    <w:rsid w:val="00BE4661"/>
    <w:rsid w:val="00C63C00"/>
    <w:rsid w:val="00CC1CCA"/>
    <w:rsid w:val="00CD4DD8"/>
    <w:rsid w:val="00CE7FA1"/>
    <w:rsid w:val="00D00BDD"/>
    <w:rsid w:val="00D70109"/>
    <w:rsid w:val="00DB3254"/>
    <w:rsid w:val="00E67A63"/>
    <w:rsid w:val="00EA0FF6"/>
    <w:rsid w:val="00EF05CA"/>
    <w:rsid w:val="00F42CE2"/>
    <w:rsid w:val="00F5301C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091F55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semiHidden/>
    <w:rsid w:val="00164738"/>
  </w:style>
  <w:style w:type="paragraph" w:styleId="a6">
    <w:name w:val="footer"/>
    <w:basedOn w:val="a"/>
    <w:link w:val="a7"/>
    <w:uiPriority w:val="99"/>
    <w:semiHidden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semiHidden/>
    <w:rsid w:val="00164738"/>
  </w:style>
  <w:style w:type="paragraph" w:customStyle="1" w:styleId="a8">
    <w:name w:val="標準(太郎文書スタイル)"/>
    <w:uiPriority w:val="99"/>
    <w:rsid w:val="00854910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1</TotalTime>
  <Pages>1</Pages>
  <Words>341</Words>
  <Characters>342</Characters>
  <Application>Microsoft Office Word</Application>
  <DocSecurity>0</DocSecurity>
  <Lines>28</Lines>
  <Paragraphs>40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user3</cp:lastModifiedBy>
  <cp:revision>4</cp:revision>
  <cp:lastPrinted>2017-07-03T23:33:00Z</cp:lastPrinted>
  <dcterms:created xsi:type="dcterms:W3CDTF">2017-12-04T00:28:00Z</dcterms:created>
  <dcterms:modified xsi:type="dcterms:W3CDTF">2017-12-04T00:42:00Z</dcterms:modified>
</cp:coreProperties>
</file>