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818B1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34680A47" w14:textId="77777777" w:rsidR="00854910" w:rsidRDefault="00854910" w:rsidP="00854910">
      <w:pPr>
        <w:pStyle w:val="a3"/>
        <w:rPr>
          <w:spacing w:val="0"/>
        </w:rPr>
      </w:pPr>
    </w:p>
    <w:p w14:paraId="165F26AE" w14:textId="3025B5FC" w:rsidR="00854910" w:rsidRDefault="00854910" w:rsidP="0093739A">
      <w:pPr>
        <w:pStyle w:val="a3"/>
        <w:spacing w:line="352" w:lineRule="exact"/>
        <w:ind w:leftChars="1200" w:left="2495" w:rightChars="1200" w:right="2495"/>
        <w:jc w:val="distribute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講師等派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執筆依頼書</w:t>
      </w:r>
    </w:p>
    <w:p w14:paraId="5B5B8F5E" w14:textId="77777777" w:rsidR="00854910" w:rsidRDefault="00854910" w:rsidP="00854910">
      <w:pPr>
        <w:pStyle w:val="a3"/>
        <w:rPr>
          <w:spacing w:val="0"/>
        </w:rPr>
      </w:pPr>
    </w:p>
    <w:p w14:paraId="5A08184D" w14:textId="5FC0E048" w:rsidR="0093739A" w:rsidRDefault="00854910" w:rsidP="0093739A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 w:rsidR="0093739A">
        <w:rPr>
          <w:rFonts w:ascii="ＭＳ 明朝" w:hAnsi="ＭＳ 明朝" w:hint="eastAsia"/>
        </w:rPr>
        <w:t xml:space="preserve">令和　年　月　日　</w:t>
      </w:r>
    </w:p>
    <w:p w14:paraId="774ADCD2" w14:textId="77777777" w:rsidR="00854910" w:rsidRDefault="00854910" w:rsidP="00854910">
      <w:pPr>
        <w:pStyle w:val="a3"/>
        <w:rPr>
          <w:spacing w:val="0"/>
        </w:rPr>
      </w:pPr>
    </w:p>
    <w:p w14:paraId="264FC743" w14:textId="2AED54A6"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14:paraId="5271C02F" w14:textId="77777777" w:rsidTr="00697966">
        <w:trPr>
          <w:trHeight w:val="405"/>
        </w:trPr>
        <w:tc>
          <w:tcPr>
            <w:tcW w:w="2268" w:type="dxa"/>
            <w:vAlign w:val="center"/>
          </w:tcPr>
          <w:p w14:paraId="5D9C2D74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854910">
              <w:rPr>
                <w:rFonts w:hAnsi="Times New Roman" w:hint="eastAsia"/>
                <w:spacing w:val="150"/>
                <w:fitText w:val="1260" w:id="847397888"/>
              </w:rPr>
              <w:t>依頼</w:t>
            </w:r>
            <w:r w:rsidRPr="00854910">
              <w:rPr>
                <w:rFonts w:hAnsi="Times New Roman" w:hint="eastAsia"/>
                <w:spacing w:val="15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14:paraId="4B88AC5B" w14:textId="77777777"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7121C3BF" w14:textId="5400ABE5" w:rsidR="005E7B7C" w:rsidRDefault="005E7B7C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〒</w:t>
            </w:r>
          </w:p>
          <w:p w14:paraId="60925BDA" w14:textId="77777777" w:rsidR="005E7B7C" w:rsidRDefault="005E7B7C" w:rsidP="00697966">
            <w:pPr>
              <w:pStyle w:val="a8"/>
              <w:rPr>
                <w:rFonts w:hAnsi="Times New Roman"/>
              </w:rPr>
            </w:pPr>
          </w:p>
          <w:p w14:paraId="6E24E2D5" w14:textId="375F5D7D" w:rsidR="00854910" w:rsidRPr="00EE0606" w:rsidRDefault="00854910" w:rsidP="00697966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181EFBC5" w14:textId="77777777" w:rsidR="00854910" w:rsidRDefault="00854910" w:rsidP="00A06D5C">
            <w:pPr>
              <w:pStyle w:val="a8"/>
              <w:ind w:rightChars="200" w:right="416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77AD67BD" w14:textId="77777777" w:rsidR="00854910" w:rsidRPr="00EE0606" w:rsidRDefault="00854910" w:rsidP="00CD4DD8">
            <w:pPr>
              <w:pStyle w:val="a8"/>
              <w:adjustRightInd/>
              <w:spacing w:beforeLines="50" w:before="155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14:paraId="24AD1333" w14:textId="77777777" w:rsidTr="00697966">
        <w:trPr>
          <w:trHeight w:val="239"/>
        </w:trPr>
        <w:tc>
          <w:tcPr>
            <w:tcW w:w="2268" w:type="dxa"/>
            <w:vAlign w:val="center"/>
          </w:tcPr>
          <w:p w14:paraId="70E6B518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5DBE5ABE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68CCAFB5" w14:textId="1E7B8F26" w:rsidR="00854910" w:rsidRDefault="00854910" w:rsidP="00CE1145">
            <w:pPr>
              <w:pStyle w:val="a8"/>
              <w:ind w:left="572" w:hangingChars="289" w:hanging="572"/>
              <w:rPr>
                <w:rFonts w:hAnsi="Times New Roman"/>
                <w:color w:val="FF0000"/>
              </w:rPr>
            </w:pPr>
            <w:r>
              <w:rPr>
                <w:rFonts w:hAnsi="Times New Roman" w:hint="eastAsia"/>
              </w:rPr>
              <w:t>住所</w:t>
            </w:r>
            <w:r w:rsidR="00CE1145">
              <w:rPr>
                <w:rFonts w:hAnsi="Times New Roman" w:hint="eastAsia"/>
              </w:rPr>
              <w:t xml:space="preserve">　</w:t>
            </w:r>
            <w:r w:rsidR="005E7B7C">
              <w:rPr>
                <w:rFonts w:hAnsi="Times New Roman" w:hint="eastAsia"/>
              </w:rPr>
              <w:t>〒</w:t>
            </w:r>
          </w:p>
          <w:p w14:paraId="57E10C5C" w14:textId="1FF465D4" w:rsidR="005E7B7C" w:rsidRDefault="005E7B7C" w:rsidP="005E7B7C">
            <w:pPr>
              <w:pStyle w:val="a8"/>
              <w:ind w:leftChars="275" w:left="572" w:firstLineChars="36" w:firstLine="71"/>
              <w:rPr>
                <w:rFonts w:hAnsi="Times New Roman" w:hint="eastAsia"/>
              </w:rPr>
            </w:pPr>
          </w:p>
          <w:p w14:paraId="0F7DA339" w14:textId="66317D1D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  <w:r w:rsidR="00CE1145">
              <w:rPr>
                <w:rFonts w:hAnsi="Times New Roman" w:hint="eastAsia"/>
              </w:rPr>
              <w:t xml:space="preserve">　</w:t>
            </w:r>
          </w:p>
          <w:p w14:paraId="61EB8DD5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14:paraId="073F43D1" w14:textId="77777777" w:rsidR="0093739A" w:rsidRDefault="0093739A" w:rsidP="0093739A">
      <w:pPr>
        <w:pStyle w:val="a8"/>
        <w:adjustRightInd/>
        <w:ind w:left="336" w:hangingChars="200" w:hanging="336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</w:t>
      </w:r>
    </w:p>
    <w:p w14:paraId="21195164" w14:textId="77777777" w:rsidR="0093739A" w:rsidRDefault="0093739A" w:rsidP="0093739A">
      <w:pPr>
        <w:pStyle w:val="a8"/>
        <w:adjustRightInd/>
        <w:ind w:leftChars="68" w:left="272" w:hangingChars="78" w:hanging="131"/>
        <w:rPr>
          <w:sz w:val="18"/>
          <w:szCs w:val="18"/>
        </w:rPr>
      </w:pPr>
      <w:r w:rsidRPr="003C2CFA">
        <w:rPr>
          <w:rFonts w:hint="eastAsia"/>
          <w:sz w:val="18"/>
          <w:szCs w:val="18"/>
        </w:rPr>
        <w:t>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3A23503B" w14:textId="77777777" w:rsidR="00854910" w:rsidRPr="0093739A" w:rsidRDefault="00854910" w:rsidP="00854910">
      <w:pPr>
        <w:pStyle w:val="a3"/>
        <w:rPr>
          <w:spacing w:val="0"/>
        </w:rPr>
      </w:pPr>
    </w:p>
    <w:p w14:paraId="77C9AB77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</w:t>
      </w:r>
      <w:r w:rsidRPr="0093739A">
        <w:rPr>
          <w:rFonts w:ascii="ＭＳ 明朝" w:hAnsi="ＭＳ 明朝" w:hint="eastAsia"/>
          <w:spacing w:val="8"/>
        </w:rPr>
        <w:t>次のとおり、講師等派遣・依頼執筆を依頼します。</w:t>
      </w:r>
    </w:p>
    <w:p w14:paraId="0EC3F1BD" w14:textId="77777777"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14:paraId="3EB6546F" w14:textId="77777777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9CBB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14:paraId="211266D6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FFDC5C" w14:textId="22292C26" w:rsidR="00854910" w:rsidRDefault="007773E7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26288E" wp14:editId="1162C5BC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299085</wp:posOffset>
                      </wp:positionV>
                      <wp:extent cx="285750" cy="228600"/>
                      <wp:effectExtent l="0" t="0" r="19050" b="19050"/>
                      <wp:wrapNone/>
                      <wp:docPr id="194901575" name="楕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5750" cy="228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22A0D8" id="楕円 3" o:spid="_x0000_s1026" style="position:absolute;margin-left:.3pt;margin-top:23.55pt;width:22.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" filled="f" strokecolor="black [3213]" strokeweight="2pt">
                      <v:path arrowok="t"/>
                    </v:oval>
                  </w:pict>
                </mc:Fallback>
              </mc:AlternateContent>
            </w:r>
            <w:r w:rsidR="00854910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１．委員、アドバイザー、講師等の就任</w:t>
            </w:r>
          </w:p>
          <w:p w14:paraId="47B58D3D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２．発表会・講演会における発表</w:t>
            </w:r>
          </w:p>
          <w:p w14:paraId="1AF83282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３．刊行物、ホームページ等への原稿掲載</w:t>
            </w:r>
          </w:p>
        </w:tc>
      </w:tr>
      <w:tr w:rsidR="00854910" w14:paraId="5567BB8F" w14:textId="77777777" w:rsidTr="0093739A">
        <w:trPr>
          <w:trHeight w:hRule="exact" w:val="657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1EA6E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71B826F" w14:textId="6FA41523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14:paraId="3BC77F8E" w14:textId="77777777" w:rsidTr="00371ABB">
        <w:trPr>
          <w:trHeight w:hRule="exact" w:val="184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C1AD" w14:textId="640C1236" w:rsidR="0093739A" w:rsidRDefault="00854910" w:rsidP="00697966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34E35DFB" w14:textId="2928859F" w:rsidR="00854910" w:rsidRPr="0093739A" w:rsidRDefault="007773E7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  <w:sz w:val="18"/>
                <w:szCs w:val="18"/>
              </w:rPr>
            </w:pPr>
            <w:r>
              <w:rPr>
                <w:rFonts w:ascii="ＭＳ 明朝" w:hAnsi="ＭＳ 明朝"/>
                <w:noProof/>
                <w:spacing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339085" wp14:editId="6D6DD245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90805</wp:posOffset>
                      </wp:positionV>
                      <wp:extent cx="1225550" cy="651510"/>
                      <wp:effectExtent l="12700" t="11430" r="9525" b="13335"/>
                      <wp:wrapNone/>
                      <wp:docPr id="193008739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5550" cy="65151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4D2A2A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margin-left:5.25pt;margin-top:7.15pt;width:96.5pt;height:5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">
                      <v:textbox inset="5.85pt,.7pt,5.85pt,.7pt"/>
                    </v:shape>
                  </w:pict>
                </mc:Fallback>
              </mc:AlternateContent>
            </w:r>
            <w:r w:rsidR="00854910" w:rsidRPr="0093739A">
              <w:rPr>
                <w:rFonts w:ascii="ＭＳ 明朝" w:hAnsi="ＭＳ 明朝" w:hint="eastAsia"/>
                <w:spacing w:val="0"/>
                <w:sz w:val="18"/>
                <w:szCs w:val="18"/>
              </w:rPr>
              <w:t>職員の旅行が必要な場合は、希望日及び実施場所も記載して下さい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992906" w14:textId="04CBE4B7" w:rsidR="00CE1145" w:rsidRDefault="00CE1145" w:rsidP="005E7B7C">
            <w:pPr>
              <w:pStyle w:val="a3"/>
              <w:spacing w:before="240"/>
              <w:rPr>
                <w:spacing w:val="0"/>
              </w:rPr>
            </w:pPr>
          </w:p>
        </w:tc>
      </w:tr>
      <w:tr w:rsidR="0093739A" w14:paraId="47512EC5" w14:textId="77777777" w:rsidTr="00CE1145">
        <w:trPr>
          <w:trHeight w:hRule="exact" w:val="182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269EB" w14:textId="77777777" w:rsidR="0093739A" w:rsidRDefault="0093739A" w:rsidP="0093739A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  <w:p w14:paraId="6F754326" w14:textId="39761B9C" w:rsidR="0093739A" w:rsidRDefault="0093739A" w:rsidP="0093739A">
            <w:pPr>
              <w:pStyle w:val="a3"/>
              <w:spacing w:before="191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8"/>
                <w:sz w:val="18"/>
                <w:szCs w:val="18"/>
              </w:rPr>
              <w:t>対応する職員が、あらかじめ決まっている場合は記載してください。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9CFECF" w14:textId="7DF69087" w:rsidR="00CE1145" w:rsidRDefault="00D11AEA" w:rsidP="00CE1145">
            <w:pPr>
              <w:pStyle w:val="a3"/>
              <w:spacing w:before="240"/>
              <w:rPr>
                <w:rFonts w:ascii="ＭＳ 明朝" w:hAnsi="ＭＳ 明朝"/>
                <w:spacing w:val="-10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3758E1A" wp14:editId="427EB14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312420</wp:posOffset>
                      </wp:positionV>
                      <wp:extent cx="285750" cy="228600"/>
                      <wp:effectExtent l="0" t="0" r="19050" b="19050"/>
                      <wp:wrapNone/>
                      <wp:docPr id="1" name="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5750" cy="228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14871B" id="楕円 2" o:spid="_x0000_s1026" style="position:absolute;margin-left:.05pt;margin-top:24.6pt;width:22.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" filled="f" strokecolor="black [3213]" strokeweight="2pt">
                      <v:path arrowok="t"/>
                    </v:oval>
                  </w:pict>
                </mc:Fallback>
              </mc:AlternateContent>
            </w:r>
            <w:r w:rsidR="0093739A" w:rsidRPr="00B7134F">
              <w:rPr>
                <w:rFonts w:ascii="ＭＳ 明朝" w:hAnsi="ＭＳ 明朝" w:hint="eastAsia"/>
                <w:spacing w:val="-10"/>
              </w:rPr>
              <w:t xml:space="preserve">　１．わからない</w:t>
            </w:r>
          </w:p>
          <w:p w14:paraId="301C9E05" w14:textId="54633BB6" w:rsidR="0093739A" w:rsidRPr="00B7134F" w:rsidRDefault="0093739A" w:rsidP="00CE1145">
            <w:pPr>
              <w:pStyle w:val="a3"/>
              <w:rPr>
                <w:rFonts w:ascii="ＭＳ 明朝" w:hAnsi="ＭＳ 明朝"/>
                <w:spacing w:val="-1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 xml:space="preserve">　２．決まっている</w:t>
            </w:r>
          </w:p>
          <w:p w14:paraId="15B5AA1C" w14:textId="26E2901D" w:rsidR="00CE1145" w:rsidRPr="00B7134F" w:rsidRDefault="00CE1145" w:rsidP="00CE1145">
            <w:pPr>
              <w:pStyle w:val="a3"/>
              <w:spacing w:before="240"/>
              <w:rPr>
                <w:rFonts w:ascii="ＭＳ 明朝" w:hAnsi="ＭＳ 明朝" w:hint="eastAsia"/>
                <w:spacing w:val="-10"/>
              </w:rPr>
            </w:pPr>
            <w:r w:rsidRPr="00D11AEA">
              <w:rPr>
                <w:rFonts w:ascii="ＭＳ 明朝" w:hAnsi="ＭＳ 明朝" w:hint="eastAsia"/>
                <w:spacing w:val="41"/>
                <w:fitText w:val="713" w:id="-702810367"/>
              </w:rPr>
              <w:t>機関</w:t>
            </w:r>
            <w:r w:rsidRPr="00D11AEA">
              <w:rPr>
                <w:rFonts w:ascii="ＭＳ 明朝" w:hAnsi="ＭＳ 明朝" w:hint="eastAsia"/>
                <w:spacing w:val="-40"/>
                <w:fitText w:val="713" w:id="-702810367"/>
              </w:rPr>
              <w:t>名</w:t>
            </w:r>
            <w:r w:rsidRPr="00B7134F">
              <w:rPr>
                <w:rFonts w:ascii="ＭＳ 明朝" w:hAnsi="ＭＳ 明朝" w:hint="eastAsia"/>
                <w:spacing w:val="-10"/>
              </w:rPr>
              <w:t>：</w:t>
            </w:r>
            <w:r w:rsidR="005E7B7C" w:rsidRPr="00B7134F">
              <w:rPr>
                <w:rFonts w:ascii="ＭＳ 明朝" w:hAnsi="ＭＳ 明朝"/>
                <w:spacing w:val="-10"/>
              </w:rPr>
              <w:t xml:space="preserve"> </w:t>
            </w:r>
          </w:p>
          <w:p w14:paraId="6AB54627" w14:textId="754BC2FE" w:rsidR="0093739A" w:rsidRDefault="00CE1145" w:rsidP="00CE1145">
            <w:pPr>
              <w:pStyle w:val="a3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>職・氏名：</w:t>
            </w:r>
          </w:p>
        </w:tc>
      </w:tr>
      <w:tr w:rsidR="00854910" w14:paraId="710596ED" w14:textId="77777777" w:rsidTr="00A06D5C">
        <w:trPr>
          <w:trHeight w:hRule="exact" w:val="1281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04ED" w14:textId="491DA333" w:rsidR="00854910" w:rsidRDefault="00CE1145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担当者連絡先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F9E145" w14:textId="77777777" w:rsidR="00CE1145" w:rsidRPr="00B7134F" w:rsidRDefault="00CE1145" w:rsidP="00CE1145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所属・氏名　</w:t>
            </w:r>
          </w:p>
          <w:p w14:paraId="2043EB6F" w14:textId="77777777" w:rsidR="00CE1145" w:rsidRPr="00B7134F" w:rsidRDefault="00CE1145" w:rsidP="00CE1145">
            <w:pPr>
              <w:pStyle w:val="a3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>電話番号</w:t>
            </w:r>
            <w:r>
              <w:rPr>
                <w:rFonts w:ascii="ＭＳ 明朝" w:hAnsi="ＭＳ 明朝" w:hint="eastAsia"/>
                <w:spacing w:val="-10"/>
              </w:rPr>
              <w:t xml:space="preserve">　</w:t>
            </w:r>
          </w:p>
          <w:p w14:paraId="4875FA06" w14:textId="68ABD338" w:rsidR="00854910" w:rsidRDefault="00CE1145" w:rsidP="00CE1145">
            <w:pPr>
              <w:pStyle w:val="a3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>メールアドレス</w:t>
            </w:r>
            <w:r>
              <w:rPr>
                <w:rFonts w:ascii="ＭＳ 明朝" w:hAnsi="ＭＳ 明朝" w:hint="eastAsia"/>
                <w:spacing w:val="-10"/>
              </w:rPr>
              <w:t xml:space="preserve">　</w:t>
            </w:r>
          </w:p>
        </w:tc>
      </w:tr>
    </w:tbl>
    <w:p w14:paraId="7E7BE30D" w14:textId="738542AC" w:rsidR="00854910" w:rsidRDefault="00854910" w:rsidP="00854910">
      <w:pPr>
        <w:pStyle w:val="a3"/>
        <w:rPr>
          <w:rFonts w:ascii="ＭＳ 明朝" w:hAnsi="ＭＳ 明朝"/>
          <w:spacing w:val="8"/>
          <w:sz w:val="18"/>
          <w:szCs w:val="18"/>
        </w:rPr>
      </w:pPr>
    </w:p>
    <w:sectPr w:rsidR="00854910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4405D" w14:textId="77777777" w:rsidR="00F4402F" w:rsidRDefault="00F4402F" w:rsidP="00164738">
      <w:r>
        <w:separator/>
      </w:r>
    </w:p>
  </w:endnote>
  <w:endnote w:type="continuationSeparator" w:id="0">
    <w:p w14:paraId="5E61D270" w14:textId="77777777" w:rsidR="00F4402F" w:rsidRDefault="00F4402F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15A27" w14:textId="77777777" w:rsidR="00F4402F" w:rsidRDefault="00F4402F" w:rsidP="00164738">
      <w:r>
        <w:separator/>
      </w:r>
    </w:p>
  </w:footnote>
  <w:footnote w:type="continuationSeparator" w:id="0">
    <w:p w14:paraId="43F184F7" w14:textId="77777777" w:rsidR="00F4402F" w:rsidRDefault="00F4402F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6FB"/>
    <w:rsid w:val="000636FB"/>
    <w:rsid w:val="000A27D9"/>
    <w:rsid w:val="000E4D04"/>
    <w:rsid w:val="00164738"/>
    <w:rsid w:val="001C5517"/>
    <w:rsid w:val="0021078B"/>
    <w:rsid w:val="002357E9"/>
    <w:rsid w:val="002721B9"/>
    <w:rsid w:val="00276303"/>
    <w:rsid w:val="00321628"/>
    <w:rsid w:val="00370011"/>
    <w:rsid w:val="00371ABB"/>
    <w:rsid w:val="003B7111"/>
    <w:rsid w:val="003F454C"/>
    <w:rsid w:val="00491DD7"/>
    <w:rsid w:val="004B7657"/>
    <w:rsid w:val="004E7456"/>
    <w:rsid w:val="005C56FB"/>
    <w:rsid w:val="005E7B7C"/>
    <w:rsid w:val="0069415E"/>
    <w:rsid w:val="006D37DC"/>
    <w:rsid w:val="006D5935"/>
    <w:rsid w:val="006F45B4"/>
    <w:rsid w:val="007773E7"/>
    <w:rsid w:val="00854910"/>
    <w:rsid w:val="00887B34"/>
    <w:rsid w:val="008A3A0F"/>
    <w:rsid w:val="0093739A"/>
    <w:rsid w:val="00A06D5C"/>
    <w:rsid w:val="00AA4F18"/>
    <w:rsid w:val="00B0449C"/>
    <w:rsid w:val="00B17A5A"/>
    <w:rsid w:val="00B60C9C"/>
    <w:rsid w:val="00B92CE7"/>
    <w:rsid w:val="00BA71B6"/>
    <w:rsid w:val="00CC029E"/>
    <w:rsid w:val="00CC1CCA"/>
    <w:rsid w:val="00CD4DD8"/>
    <w:rsid w:val="00CE1145"/>
    <w:rsid w:val="00D11AEA"/>
    <w:rsid w:val="00D70109"/>
    <w:rsid w:val="00DB3254"/>
    <w:rsid w:val="00E16606"/>
    <w:rsid w:val="00E67A63"/>
    <w:rsid w:val="00F42CE2"/>
    <w:rsid w:val="00F4402F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15AF1F"/>
  <w15:docId w15:val="{7349C5D3-154C-40F1-A83D-E5291062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16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講師等派遣・執筆依頼書（記載例）</vt:lpstr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講師等派遣・執筆依頼書</dc:title>
  <dc:creator>049155</dc:creator>
  <cp:lastModifiedBy>佐藤　なつき</cp:lastModifiedBy>
  <cp:revision>6</cp:revision>
  <cp:lastPrinted>2015-03-25T01:15:00Z</cp:lastPrinted>
  <dcterms:created xsi:type="dcterms:W3CDTF">2025-06-03T06:42:00Z</dcterms:created>
  <dcterms:modified xsi:type="dcterms:W3CDTF">2025-06-03T07:02:00Z</dcterms:modified>
</cp:coreProperties>
</file>