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2BC3C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186C1494" w14:textId="77777777" w:rsidR="004E4C74" w:rsidRDefault="004E4C74">
      <w:pPr>
        <w:pStyle w:val="a3"/>
        <w:rPr>
          <w:spacing w:val="0"/>
        </w:rPr>
      </w:pPr>
    </w:p>
    <w:p w14:paraId="055E2FE3" w14:textId="35AEB30A" w:rsidR="004E4C74" w:rsidRDefault="004E4C74" w:rsidP="003A0A16">
      <w:pPr>
        <w:pStyle w:val="a3"/>
        <w:spacing w:line="352" w:lineRule="exact"/>
        <w:ind w:leftChars="900" w:left="1890" w:rightChars="900" w:right="1890"/>
        <w:jc w:val="distribute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>技術指導依頼書</w:t>
      </w:r>
    </w:p>
    <w:p w14:paraId="095FBAD6" w14:textId="77777777" w:rsidR="004E4C74" w:rsidRDefault="004E4C74">
      <w:pPr>
        <w:pStyle w:val="a3"/>
        <w:rPr>
          <w:spacing w:val="0"/>
        </w:rPr>
      </w:pPr>
    </w:p>
    <w:p w14:paraId="388F4D07" w14:textId="57A61A6B" w:rsidR="004E4C74" w:rsidRDefault="000B5ED2" w:rsidP="00B7134F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</w:rPr>
        <w:t>令和</w:t>
      </w:r>
      <w:r w:rsidR="004E4C74">
        <w:rPr>
          <w:rFonts w:ascii="ＭＳ 明朝" w:hAnsi="ＭＳ 明朝" w:hint="eastAsia"/>
        </w:rPr>
        <w:t xml:space="preserve">　年　月　日</w:t>
      </w:r>
      <w:r w:rsidR="00B7134F">
        <w:rPr>
          <w:rFonts w:ascii="ＭＳ 明朝" w:hAnsi="ＭＳ 明朝" w:hint="eastAsia"/>
        </w:rPr>
        <w:t xml:space="preserve">　</w:t>
      </w:r>
    </w:p>
    <w:p w14:paraId="6C8AE29A" w14:textId="77777777" w:rsidR="004E4C74" w:rsidRDefault="004E4C74">
      <w:pPr>
        <w:pStyle w:val="a3"/>
        <w:rPr>
          <w:spacing w:val="0"/>
        </w:rPr>
      </w:pPr>
    </w:p>
    <w:p w14:paraId="27241EB7" w14:textId="77777777" w:rsidR="004E4C74" w:rsidRDefault="004E4C74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 w:rsidR="00836CA4">
        <w:rPr>
          <w:rFonts w:ascii="ＭＳ 明朝" w:hAnsi="ＭＳ 明朝" w:hint="eastAsia"/>
        </w:rPr>
        <w:t>理事</w:t>
      </w:r>
      <w:r>
        <w:rPr>
          <w:rFonts w:ascii="ＭＳ 明朝" w:hAnsi="ＭＳ 明朝" w:hint="eastAsia"/>
        </w:rPr>
        <w:t>長　様</w:t>
      </w:r>
    </w:p>
    <w:p w14:paraId="2FBB1432" w14:textId="77777777" w:rsidR="00836CA4" w:rsidRDefault="00836CA4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36CA4" w14:paraId="7B9E4B9C" w14:textId="77777777" w:rsidTr="003D5087">
        <w:trPr>
          <w:trHeight w:val="405"/>
        </w:trPr>
        <w:tc>
          <w:tcPr>
            <w:tcW w:w="2268" w:type="dxa"/>
            <w:vAlign w:val="center"/>
          </w:tcPr>
          <w:p w14:paraId="3702811B" w14:textId="77777777"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B7134F">
              <w:rPr>
                <w:rFonts w:hAnsi="Times New Roman" w:hint="eastAsia"/>
                <w:spacing w:val="157"/>
                <w:fitText w:val="1260" w:id="866348800"/>
              </w:rPr>
              <w:t>依頼</w:t>
            </w:r>
            <w:r w:rsidRPr="00B7134F">
              <w:rPr>
                <w:rFonts w:hAnsi="Times New Roman" w:hint="eastAsia"/>
                <w:spacing w:val="1"/>
                <w:fitText w:val="1260" w:id="866348800"/>
              </w:rPr>
              <w:t>者</w:t>
            </w:r>
          </w:p>
        </w:tc>
        <w:tc>
          <w:tcPr>
            <w:tcW w:w="7088" w:type="dxa"/>
          </w:tcPr>
          <w:p w14:paraId="761FB276" w14:textId="77777777" w:rsidR="00836CA4" w:rsidRDefault="00836CA4" w:rsidP="003D5087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390E47E9" w14:textId="4B72B5DF" w:rsidR="00836CA4" w:rsidRDefault="0029518F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〒</w:t>
            </w:r>
          </w:p>
          <w:p w14:paraId="73E996F9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6351CCC9" w14:textId="77777777" w:rsidR="00836CA4" w:rsidRPr="00EE0606" w:rsidRDefault="00836CA4" w:rsidP="003D5087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542A1E73" w14:textId="1D647149" w:rsidR="00836CA4" w:rsidRDefault="00836CA4" w:rsidP="003D5087">
            <w:pPr>
              <w:pStyle w:val="a8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 w:rsidR="00B7134F">
              <w:rPr>
                <w:rFonts w:hAnsi="Times New Roman" w:hint="eastAsia"/>
                <w:sz w:val="16"/>
                <w:szCs w:val="16"/>
              </w:rPr>
              <w:t xml:space="preserve">　</w:t>
            </w:r>
            <w:r>
              <w:rPr>
                <w:rFonts w:hAnsi="Times New Roman" w:hint="eastAsia"/>
                <w:sz w:val="16"/>
                <w:szCs w:val="16"/>
              </w:rPr>
              <w:t>※</w:t>
            </w:r>
          </w:p>
          <w:p w14:paraId="6EDEFD0A" w14:textId="09AA7357" w:rsidR="00836CA4" w:rsidRPr="00EE0606" w:rsidRDefault="00836CA4" w:rsidP="003D5087">
            <w:pPr>
              <w:pStyle w:val="a8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電話番号</w:t>
            </w:r>
          </w:p>
        </w:tc>
      </w:tr>
      <w:tr w:rsidR="00836CA4" w14:paraId="4D05E14A" w14:textId="77777777" w:rsidTr="003D5087">
        <w:trPr>
          <w:trHeight w:val="239"/>
        </w:trPr>
        <w:tc>
          <w:tcPr>
            <w:tcW w:w="2268" w:type="dxa"/>
            <w:vAlign w:val="center"/>
          </w:tcPr>
          <w:p w14:paraId="02C79DEE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3F02697C" w14:textId="77777777"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3720B699" w14:textId="6937684A" w:rsidR="00836CA4" w:rsidRDefault="00836CA4" w:rsidP="0029518F">
            <w:pPr>
              <w:pStyle w:val="a8"/>
              <w:spacing w:before="240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  <w:r w:rsidR="003A0A16">
              <w:rPr>
                <w:rFonts w:hAnsi="Times New Roman" w:hint="eastAsia"/>
              </w:rPr>
              <w:t xml:space="preserve">　</w:t>
            </w:r>
            <w:r w:rsidR="0029518F">
              <w:rPr>
                <w:rFonts w:hAnsi="Times New Roman" w:hint="eastAsia"/>
              </w:rPr>
              <w:t>〒</w:t>
            </w:r>
          </w:p>
          <w:p w14:paraId="7D09DD7A" w14:textId="21C8DF9D" w:rsidR="00836CA4" w:rsidRDefault="003A0A16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　　</w:t>
            </w:r>
          </w:p>
          <w:p w14:paraId="64B2E048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  <w:r w:rsidR="003A0A16">
              <w:rPr>
                <w:rFonts w:hAnsi="Times New Roman" w:hint="eastAsia"/>
              </w:rPr>
              <w:t xml:space="preserve">　</w:t>
            </w:r>
          </w:p>
          <w:p w14:paraId="6F669242" w14:textId="0CC0F672" w:rsidR="003A0A16" w:rsidRDefault="003A0A16" w:rsidP="003D5087">
            <w:pPr>
              <w:pStyle w:val="a8"/>
              <w:rPr>
                <w:rFonts w:hAnsi="Times New Roman"/>
              </w:rPr>
            </w:pPr>
          </w:p>
        </w:tc>
      </w:tr>
    </w:tbl>
    <w:p w14:paraId="5CD149AB" w14:textId="77777777" w:rsidR="00D609CB" w:rsidRDefault="00836CA4" w:rsidP="00836CA4">
      <w:pPr>
        <w:pStyle w:val="a8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</w:t>
      </w:r>
    </w:p>
    <w:p w14:paraId="75A0C2B3" w14:textId="7ADBC995" w:rsidR="00836CA4" w:rsidRDefault="00836CA4" w:rsidP="00D609CB">
      <w:pPr>
        <w:pStyle w:val="a8"/>
        <w:adjustRightInd/>
        <w:ind w:leftChars="68" w:left="283" w:hangingChars="78" w:hanging="140"/>
        <w:rPr>
          <w:sz w:val="18"/>
          <w:szCs w:val="18"/>
        </w:rPr>
      </w:pPr>
      <w:r w:rsidRPr="003C2CFA">
        <w:rPr>
          <w:rFonts w:hint="eastAsia"/>
          <w:sz w:val="18"/>
          <w:szCs w:val="18"/>
        </w:rPr>
        <w:t>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14:paraId="335A3FAB" w14:textId="77777777" w:rsidR="004E4C74" w:rsidRDefault="004E4C74">
      <w:pPr>
        <w:pStyle w:val="a3"/>
        <w:rPr>
          <w:spacing w:val="0"/>
        </w:rPr>
      </w:pPr>
    </w:p>
    <w:p w14:paraId="284959AA" w14:textId="77777777" w:rsidR="004E4C74" w:rsidRPr="00B7134F" w:rsidRDefault="004E4C74">
      <w:pPr>
        <w:pStyle w:val="a3"/>
        <w:rPr>
          <w:spacing w:val="0"/>
          <w:sz w:val="24"/>
          <w:szCs w:val="24"/>
        </w:rPr>
      </w:pPr>
      <w:r w:rsidRPr="00B7134F">
        <w:rPr>
          <w:rFonts w:ascii="ＭＳ 明朝" w:hAnsi="ＭＳ 明朝" w:hint="eastAsia"/>
          <w:spacing w:val="8"/>
        </w:rPr>
        <w:t xml:space="preserve">　次のとおり、技術指導を依頼します。また、地方独立行政法人北海道立総合研究機構技術指導実施要領（以下「技術指導要領」という。）</w:t>
      </w:r>
      <w:r w:rsidR="00AC0B53" w:rsidRPr="00B7134F">
        <w:rPr>
          <w:rFonts w:ascii="ＭＳ 明朝" w:hAnsi="ＭＳ 明朝" w:hint="eastAsia"/>
          <w:spacing w:val="8"/>
        </w:rPr>
        <w:t>第７、第８</w:t>
      </w:r>
      <w:r w:rsidRPr="00B7134F">
        <w:rPr>
          <w:rFonts w:ascii="ＭＳ 明朝" w:hAnsi="ＭＳ 明朝" w:hint="eastAsia"/>
          <w:spacing w:val="8"/>
        </w:rPr>
        <w:t>の規定に同意いたします。</w:t>
      </w:r>
    </w:p>
    <w:p w14:paraId="2101A0BB" w14:textId="77777777" w:rsidR="004E4C74" w:rsidRDefault="004E4C74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6956"/>
      </w:tblGrid>
      <w:tr w:rsidR="004E4C74" w14:paraId="0EBB294D" w14:textId="77777777" w:rsidTr="00B7134F">
        <w:trPr>
          <w:trHeight w:hRule="exact" w:val="699"/>
        </w:trPr>
        <w:tc>
          <w:tcPr>
            <w:tcW w:w="21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FF4D5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5E0737D" w14:textId="73CB1202" w:rsidR="004E4C74" w:rsidRDefault="004E4C74" w:rsidP="00B7134F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 w14:paraId="3C6DA3E0" w14:textId="77777777" w:rsidTr="00B7134F">
        <w:trPr>
          <w:trHeight w:hRule="exact" w:val="2397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C2CDD" w14:textId="77777777" w:rsidR="004E4C74" w:rsidRDefault="004E4C74" w:rsidP="003A0A16">
            <w:pPr>
              <w:pStyle w:val="a3"/>
              <w:spacing w:before="240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62C1F579" w14:textId="77777777" w:rsidR="00836CA4" w:rsidRDefault="00000000" w:rsidP="003A0A16">
            <w:pPr>
              <w:pStyle w:val="a3"/>
              <w:rPr>
                <w:spacing w:val="0"/>
              </w:rPr>
            </w:pPr>
            <w:r>
              <w:rPr>
                <w:noProof/>
                <w:spacing w:val="0"/>
              </w:rPr>
              <w:pict w14:anchorId="21D2D59D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2050" type="#_x0000_t185" style="position:absolute;left:0;text-align:left;margin-left:3.9pt;margin-top:13.3pt;width:97.9pt;height:65.4pt;z-index:251658240">
                  <v:textbox inset="5.85pt,.7pt,5.85pt,.7pt"/>
                </v:shape>
              </w:pict>
            </w:r>
          </w:p>
          <w:p w14:paraId="45F2FEF8" w14:textId="056E9396" w:rsidR="00836CA4" w:rsidRPr="00836CA4" w:rsidRDefault="00836CA4" w:rsidP="003A0A16">
            <w:pPr>
              <w:pStyle w:val="a3"/>
              <w:ind w:leftChars="100" w:left="210" w:rightChars="100" w:right="210"/>
              <w:rPr>
                <w:spacing w:val="0"/>
                <w:sz w:val="18"/>
                <w:szCs w:val="18"/>
              </w:rPr>
            </w:pPr>
            <w:r w:rsidRPr="00836CA4">
              <w:rPr>
                <w:rFonts w:hint="eastAsia"/>
                <w:spacing w:val="0"/>
                <w:sz w:val="18"/>
                <w:szCs w:val="18"/>
              </w:rPr>
              <w:t>職員の旅行が必要な場合は、希望日及び実施場所も記載してください。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293E72" w14:textId="77777777" w:rsidR="00536209" w:rsidRDefault="00536209" w:rsidP="003A0A16">
            <w:pPr>
              <w:pStyle w:val="a3"/>
              <w:spacing w:line="360" w:lineRule="auto"/>
              <w:rPr>
                <w:spacing w:val="0"/>
              </w:rPr>
            </w:pPr>
          </w:p>
          <w:p w14:paraId="2F9D4D7F" w14:textId="77777777" w:rsidR="00536209" w:rsidRDefault="00536209" w:rsidP="003A0A16">
            <w:pPr>
              <w:pStyle w:val="a3"/>
              <w:spacing w:line="360" w:lineRule="auto"/>
              <w:rPr>
                <w:spacing w:val="0"/>
              </w:rPr>
            </w:pPr>
          </w:p>
          <w:p w14:paraId="7CB6C8ED" w14:textId="784C428C" w:rsidR="003A0A16" w:rsidRDefault="003A0A16" w:rsidP="003A0A16">
            <w:pPr>
              <w:pStyle w:val="a3"/>
              <w:spacing w:line="360" w:lineRule="auto"/>
              <w:rPr>
                <w:spacing w:val="0"/>
              </w:rPr>
            </w:pPr>
          </w:p>
          <w:p w14:paraId="0038355E" w14:textId="20A1E332" w:rsidR="003A0A16" w:rsidRDefault="00000000" w:rsidP="003A0A16">
            <w:pPr>
              <w:pStyle w:val="a3"/>
              <w:spacing w:line="360" w:lineRule="auto"/>
              <w:rPr>
                <w:spacing w:val="0"/>
              </w:rPr>
            </w:pPr>
            <w:r>
              <w:rPr>
                <w:noProof/>
              </w:rPr>
              <w:pict w14:anchorId="5626288E">
                <v:oval id="_x0000_s2053" style="position:absolute;left:0;text-align:left;margin-left:83.65pt;margin-top:1.1pt;width:27.6pt;height:18pt;z-index:251661312;visibility:visible;mso-wrap-style:square;mso-height-percent:0;mso-wrap-distance-left:9pt;mso-wrap-distance-top:0;mso-wrap-distance-right:9pt;mso-wrap-distance-bottom:0;mso-position-horizontal-relative:text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" filled="f" strokecolor="black [3213]" strokeweight="2pt"/>
              </w:pict>
            </w:r>
            <w:r w:rsidR="003A0A16">
              <w:rPr>
                <w:rFonts w:hint="eastAsia"/>
                <w:spacing w:val="0"/>
              </w:rPr>
              <w:t>職員の旅行　あり　・　なし</w:t>
            </w:r>
          </w:p>
          <w:p w14:paraId="32C30EBF" w14:textId="6AEDAD9D" w:rsidR="003A0A16" w:rsidRDefault="003A0A16" w:rsidP="003A0A16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>希望日：</w:t>
            </w:r>
          </w:p>
          <w:p w14:paraId="162C4C09" w14:textId="704DF894" w:rsidR="003A0A16" w:rsidRDefault="003A0A16" w:rsidP="003A0A16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>場</w:t>
            </w:r>
            <w:r w:rsidR="00D609CB">
              <w:rPr>
                <w:rFonts w:hint="eastAsia"/>
                <w:spacing w:val="0"/>
              </w:rPr>
              <w:t xml:space="preserve">　</w:t>
            </w:r>
            <w:r>
              <w:rPr>
                <w:rFonts w:hint="eastAsia"/>
                <w:spacing w:val="0"/>
              </w:rPr>
              <w:t>所：</w:t>
            </w:r>
          </w:p>
        </w:tc>
      </w:tr>
      <w:tr w:rsidR="004E4C74" w14:paraId="25A874EA" w14:textId="77777777" w:rsidTr="00B7134F">
        <w:trPr>
          <w:trHeight w:hRule="exact" w:val="2005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AF576" w14:textId="73F0B580" w:rsidR="00B7134F" w:rsidRPr="00B7134F" w:rsidRDefault="00000000" w:rsidP="00B7134F">
            <w:pPr>
              <w:pStyle w:val="a3"/>
              <w:spacing w:before="191" w:after="240"/>
              <w:rPr>
                <w:rFonts w:ascii="ＭＳ 明朝" w:hAnsi="ＭＳ 明朝"/>
                <w:spacing w:val="-11"/>
              </w:rPr>
            </w:pPr>
            <w:r>
              <w:rPr>
                <w:noProof/>
                <w:spacing w:val="0"/>
              </w:rPr>
              <w:pict w14:anchorId="62360B9E">
                <v:shape id="_x0000_s2054" type="#_x0000_t185" style="position:absolute;left:0;text-align:left;margin-left:3.9pt;margin-top:30.7pt;width:97.9pt;height:65.4pt;z-index:251663360;mso-position-horizontal-relative:text;mso-position-vertical-relative:text">
                  <v:textbox inset="5.85pt,.7pt,5.85pt,.7pt"/>
                </v:shape>
              </w:pict>
            </w:r>
            <w:r w:rsidR="004E4C74">
              <w:rPr>
                <w:rFonts w:ascii="ＭＳ 明朝" w:hAnsi="ＭＳ 明朝" w:hint="eastAsia"/>
                <w:spacing w:val="-11"/>
              </w:rPr>
              <w:t>依頼する機関名</w:t>
            </w:r>
          </w:p>
          <w:p w14:paraId="5534A177" w14:textId="4C2C588F" w:rsidR="00B7134F" w:rsidRPr="00B7134F" w:rsidRDefault="00B7134F" w:rsidP="00B7134F">
            <w:pPr>
              <w:pStyle w:val="a3"/>
              <w:spacing w:line="240" w:lineRule="auto"/>
              <w:ind w:leftChars="106" w:left="223" w:rightChars="104" w:right="218"/>
              <w:jc w:val="left"/>
              <w:rPr>
                <w:spacing w:val="0"/>
                <w:sz w:val="18"/>
                <w:szCs w:val="18"/>
              </w:rPr>
            </w:pPr>
            <w:r w:rsidRPr="00B7134F">
              <w:rPr>
                <w:rFonts w:ascii="ＭＳ 明朝" w:hAnsi="ＭＳ 明朝" w:hint="eastAsia"/>
                <w:spacing w:val="8"/>
                <w:sz w:val="18"/>
                <w:szCs w:val="18"/>
              </w:rPr>
              <w:t>対応する職員が、あらかじめ決まっている場合は記載してください。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232AF2" w14:textId="4442CF66" w:rsidR="004E4C74" w:rsidRPr="00B7134F" w:rsidRDefault="004E4C74">
            <w:pPr>
              <w:pStyle w:val="a3"/>
              <w:spacing w:before="191"/>
              <w:rPr>
                <w:spacing w:val="0"/>
                <w:sz w:val="22"/>
                <w:szCs w:val="22"/>
              </w:rPr>
            </w:pPr>
            <w:r w:rsidRPr="00B7134F">
              <w:rPr>
                <w:rFonts w:ascii="ＭＳ 明朝" w:hAnsi="ＭＳ 明朝" w:hint="eastAsia"/>
                <w:spacing w:val="-10"/>
              </w:rPr>
              <w:t xml:space="preserve">　１．わからない</w:t>
            </w:r>
          </w:p>
          <w:p w14:paraId="64F1D127" w14:textId="521B682D" w:rsidR="00D609CB" w:rsidRPr="00B7134F" w:rsidRDefault="00000000" w:rsidP="00B7134F">
            <w:pPr>
              <w:pStyle w:val="a3"/>
              <w:spacing w:before="240"/>
              <w:rPr>
                <w:rFonts w:ascii="ＭＳ 明朝" w:hAnsi="ＭＳ 明朝"/>
                <w:spacing w:val="-10"/>
              </w:rPr>
            </w:pPr>
            <w:r>
              <w:rPr>
                <w:noProof/>
                <w:sz w:val="22"/>
                <w:szCs w:val="22"/>
              </w:rPr>
              <w:pict w14:anchorId="5626288E">
                <v:oval id="楕円 1" o:spid="_x0000_s2051" style="position:absolute;left:0;text-align:left;margin-left:4.3pt;margin-top:10.25pt;width:22.5pt;height:18pt;z-index:251660288;visibility:visible;mso-wrap-style:square;mso-height-percent:0;mso-wrap-distance-left:9pt;mso-wrap-distance-top:0;mso-wrap-distance-right:9pt;mso-wrap-distance-bottom:0;mso-position-horizontal-relative:text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" filled="f" strokecolor="black [3213]" strokeweight="2pt"/>
              </w:pict>
            </w:r>
            <w:r w:rsidR="004E4C74" w:rsidRPr="00B7134F">
              <w:rPr>
                <w:rFonts w:ascii="ＭＳ 明朝" w:hAnsi="ＭＳ 明朝" w:hint="eastAsia"/>
                <w:spacing w:val="-10"/>
              </w:rPr>
              <w:t xml:space="preserve">　２．決まっている</w:t>
            </w:r>
          </w:p>
          <w:p w14:paraId="5E368F26" w14:textId="35FE96EE" w:rsidR="00B7134F" w:rsidRPr="00B7134F" w:rsidRDefault="004E4C74" w:rsidP="00536209">
            <w:pPr>
              <w:pStyle w:val="a3"/>
              <w:spacing w:before="240"/>
              <w:rPr>
                <w:rFonts w:ascii="ＭＳ 明朝" w:hAnsi="ＭＳ 明朝"/>
                <w:spacing w:val="-10"/>
              </w:rPr>
            </w:pPr>
            <w:r w:rsidRPr="00536209">
              <w:rPr>
                <w:rFonts w:ascii="ＭＳ 明朝" w:hAnsi="ＭＳ 明朝" w:hint="eastAsia"/>
                <w:spacing w:val="52"/>
                <w:fitText w:val="840" w:id="-702814208"/>
              </w:rPr>
              <w:t>機関</w:t>
            </w:r>
            <w:r w:rsidRPr="00536209">
              <w:rPr>
                <w:rFonts w:ascii="ＭＳ 明朝" w:hAnsi="ＭＳ 明朝" w:hint="eastAsia"/>
                <w:spacing w:val="1"/>
                <w:fitText w:val="840" w:id="-702814208"/>
              </w:rPr>
              <w:t>名</w:t>
            </w:r>
            <w:r w:rsidRPr="00B7134F">
              <w:rPr>
                <w:rFonts w:ascii="ＭＳ 明朝" w:hAnsi="ＭＳ 明朝" w:hint="eastAsia"/>
                <w:spacing w:val="-10"/>
              </w:rPr>
              <w:t>：</w:t>
            </w:r>
          </w:p>
          <w:p w14:paraId="45493CA6" w14:textId="2D13B7A1" w:rsidR="004E4C74" w:rsidRPr="00B7134F" w:rsidRDefault="004E4C74" w:rsidP="00536209">
            <w:pPr>
              <w:pStyle w:val="a3"/>
              <w:rPr>
                <w:rFonts w:ascii="ＭＳ 明朝" w:hAnsi="ＭＳ 明朝"/>
                <w:spacing w:val="-5"/>
                <w:sz w:val="22"/>
                <w:szCs w:val="22"/>
              </w:rPr>
            </w:pPr>
            <w:r w:rsidRPr="00536209">
              <w:rPr>
                <w:rFonts w:ascii="ＭＳ 明朝" w:hAnsi="ＭＳ 明朝" w:hint="eastAsia"/>
                <w:spacing w:val="0"/>
                <w:fitText w:val="840" w:id="-702813952"/>
              </w:rPr>
              <w:t>職・氏名</w:t>
            </w:r>
            <w:r w:rsidR="00BE46E5" w:rsidRPr="00B7134F">
              <w:rPr>
                <w:rFonts w:ascii="ＭＳ 明朝" w:hAnsi="ＭＳ 明朝" w:hint="eastAsia"/>
                <w:spacing w:val="-10"/>
              </w:rPr>
              <w:t>：</w:t>
            </w:r>
          </w:p>
        </w:tc>
      </w:tr>
      <w:tr w:rsidR="004E4C74" w14:paraId="01933D22" w14:textId="77777777" w:rsidTr="00B7134F">
        <w:trPr>
          <w:trHeight w:hRule="exact" w:val="1554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9E8DC" w14:textId="2EF3A65D" w:rsidR="004E4C74" w:rsidRDefault="007459DD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担当者</w:t>
            </w:r>
            <w:r w:rsidR="004E4C74"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33B3B1" w14:textId="3D803771" w:rsidR="004E4C74" w:rsidRPr="00B7134F" w:rsidRDefault="007459DD" w:rsidP="00B7134F">
            <w:pPr>
              <w:pStyle w:val="a3"/>
              <w:spacing w:before="191"/>
              <w:rPr>
                <w:spacing w:val="0"/>
              </w:rPr>
            </w:pPr>
            <w:r>
              <w:rPr>
                <w:rFonts w:hint="eastAsia"/>
                <w:spacing w:val="0"/>
              </w:rPr>
              <w:t>所属・氏名</w:t>
            </w:r>
          </w:p>
          <w:p w14:paraId="032934C8" w14:textId="275C9B43" w:rsidR="004E4C74" w:rsidRPr="00B7134F" w:rsidRDefault="004E4C74">
            <w:pPr>
              <w:pStyle w:val="a3"/>
              <w:rPr>
                <w:spacing w:val="0"/>
              </w:rPr>
            </w:pPr>
            <w:r w:rsidRPr="00B7134F">
              <w:rPr>
                <w:rFonts w:ascii="ＭＳ 明朝" w:hAnsi="ＭＳ 明朝" w:hint="eastAsia"/>
                <w:spacing w:val="-10"/>
              </w:rPr>
              <w:t>電話番号</w:t>
            </w:r>
          </w:p>
          <w:p w14:paraId="5EDA8E55" w14:textId="4638D6A6" w:rsidR="004E4C74" w:rsidRPr="00B7134F" w:rsidRDefault="004E4C74">
            <w:pPr>
              <w:pStyle w:val="a3"/>
              <w:rPr>
                <w:spacing w:val="0"/>
              </w:rPr>
            </w:pPr>
            <w:r w:rsidRPr="00B7134F">
              <w:rPr>
                <w:rFonts w:ascii="ＭＳ 明朝" w:hAnsi="ＭＳ 明朝" w:hint="eastAsia"/>
                <w:spacing w:val="-10"/>
              </w:rPr>
              <w:t>メールアドレス</w:t>
            </w:r>
          </w:p>
        </w:tc>
      </w:tr>
    </w:tbl>
    <w:p w14:paraId="089CFB33" w14:textId="0D37A0D8" w:rsidR="004E4C74" w:rsidRDefault="004E4C74" w:rsidP="00B7134F">
      <w:pPr>
        <w:pStyle w:val="a3"/>
        <w:rPr>
          <w:rFonts w:ascii="ＭＳ 明朝" w:hAnsi="ＭＳ 明朝"/>
          <w:spacing w:val="8"/>
          <w:sz w:val="18"/>
          <w:szCs w:val="18"/>
        </w:rPr>
      </w:pPr>
    </w:p>
    <w:sectPr w:rsidR="004E4C74" w:rsidSect="004E4C74">
      <w:pgSz w:w="11906" w:h="16838"/>
      <w:pgMar w:top="1417" w:right="1134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0E2BF" w14:textId="77777777" w:rsidR="00E25908" w:rsidRDefault="00E25908" w:rsidP="00D33F03">
      <w:r>
        <w:separator/>
      </w:r>
    </w:p>
  </w:endnote>
  <w:endnote w:type="continuationSeparator" w:id="0">
    <w:p w14:paraId="76483C82" w14:textId="77777777" w:rsidR="00E25908" w:rsidRDefault="00E25908" w:rsidP="00D33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DAFA5" w14:textId="77777777" w:rsidR="00E25908" w:rsidRDefault="00E25908" w:rsidP="00D33F03">
      <w:r>
        <w:separator/>
      </w:r>
    </w:p>
  </w:footnote>
  <w:footnote w:type="continuationSeparator" w:id="0">
    <w:p w14:paraId="58F92966" w14:textId="77777777" w:rsidR="00E25908" w:rsidRDefault="00E25908" w:rsidP="00D33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4C74"/>
    <w:rsid w:val="000B5ED2"/>
    <w:rsid w:val="001144DA"/>
    <w:rsid w:val="002005E4"/>
    <w:rsid w:val="002367FE"/>
    <w:rsid w:val="0026090D"/>
    <w:rsid w:val="0029518F"/>
    <w:rsid w:val="002F6713"/>
    <w:rsid w:val="00313572"/>
    <w:rsid w:val="00321628"/>
    <w:rsid w:val="003A0A16"/>
    <w:rsid w:val="003C22BB"/>
    <w:rsid w:val="003C4212"/>
    <w:rsid w:val="003F378E"/>
    <w:rsid w:val="004B6C6B"/>
    <w:rsid w:val="004E4C74"/>
    <w:rsid w:val="004F4FD2"/>
    <w:rsid w:val="005174C1"/>
    <w:rsid w:val="00536209"/>
    <w:rsid w:val="005F3AB3"/>
    <w:rsid w:val="00627FCE"/>
    <w:rsid w:val="006C2883"/>
    <w:rsid w:val="007241BB"/>
    <w:rsid w:val="007459DD"/>
    <w:rsid w:val="007D35EF"/>
    <w:rsid w:val="007F1A3B"/>
    <w:rsid w:val="007F2D0E"/>
    <w:rsid w:val="00836CA4"/>
    <w:rsid w:val="009C6E85"/>
    <w:rsid w:val="009D493A"/>
    <w:rsid w:val="00A650CE"/>
    <w:rsid w:val="00AC0B53"/>
    <w:rsid w:val="00AD5C9E"/>
    <w:rsid w:val="00B7134F"/>
    <w:rsid w:val="00B86AFF"/>
    <w:rsid w:val="00BB3C3F"/>
    <w:rsid w:val="00BD3C50"/>
    <w:rsid w:val="00BE46E5"/>
    <w:rsid w:val="00C0670E"/>
    <w:rsid w:val="00C412A4"/>
    <w:rsid w:val="00C44C86"/>
    <w:rsid w:val="00CD6FF2"/>
    <w:rsid w:val="00D17749"/>
    <w:rsid w:val="00D33F03"/>
    <w:rsid w:val="00D466D5"/>
    <w:rsid w:val="00D57118"/>
    <w:rsid w:val="00D609CB"/>
    <w:rsid w:val="00E25908"/>
    <w:rsid w:val="00E5790B"/>
    <w:rsid w:val="00E73B7B"/>
    <w:rsid w:val="00EE4536"/>
    <w:rsid w:val="00F1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>
      <v:textbox inset="5.85pt,.7pt,5.85pt,.7pt"/>
    </o:shapedefaults>
    <o:shapelayout v:ext="edit">
      <o:idmap v:ext="edit" data="2"/>
    </o:shapelayout>
  </w:shapeDefaults>
  <w:decimalSymbol w:val="."/>
  <w:listSeparator w:val=","/>
  <w14:docId w14:val="6991D701"/>
  <w15:docId w15:val="{2C158AF7-90F4-4AD4-8F55-D0B866907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CA4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650CE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5">
    <w:name w:val="ヘッダー (文字)"/>
    <w:basedOn w:val="a0"/>
    <w:link w:val="a4"/>
    <w:uiPriority w:val="99"/>
    <w:rsid w:val="00D33F03"/>
  </w:style>
  <w:style w:type="paragraph" w:styleId="a6">
    <w:name w:val="footer"/>
    <w:basedOn w:val="a"/>
    <w:link w:val="a7"/>
    <w:uiPriority w:val="99"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7">
    <w:name w:val="フッター (文字)"/>
    <w:basedOn w:val="a0"/>
    <w:link w:val="a6"/>
    <w:uiPriority w:val="99"/>
    <w:rsid w:val="00D33F03"/>
  </w:style>
  <w:style w:type="paragraph" w:customStyle="1" w:styleId="a8">
    <w:name w:val="標準(太郎文書スタイル)"/>
    <w:uiPriority w:val="99"/>
    <w:rsid w:val="00836CA4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25216;&#34899;&#25903;&#25588;&#35201;&#38936;&#31561;&#25913;&#27491;\02_&#25216;&#34899;&#25351;&#23566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77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技術指導依頼書（記載例）</vt:lpstr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技術指導依頼書</dc:title>
  <dc:creator>049155</dc:creator>
  <cp:lastModifiedBy>佐藤　なつき</cp:lastModifiedBy>
  <cp:revision>20</cp:revision>
  <dcterms:created xsi:type="dcterms:W3CDTF">2015-03-20T04:53:00Z</dcterms:created>
  <dcterms:modified xsi:type="dcterms:W3CDTF">2025-06-03T07:02:00Z</dcterms:modified>
</cp:coreProperties>
</file>