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8433B" w14:textId="77777777" w:rsidR="00FC202D" w:rsidRDefault="002C7E8D">
      <w:pPr>
        <w:pStyle w:val="a3"/>
        <w:adjustRightInd/>
        <w:rPr>
          <w:rFonts w:hAnsi="Times New Roman" w:cs="Times New Roman"/>
          <w:spacing w:val="12"/>
        </w:rPr>
      </w:pPr>
      <w:r>
        <w:rPr>
          <w:rFonts w:hAnsi="Times New Roman" w:hint="eastAsia"/>
        </w:rPr>
        <w:t>別記</w:t>
      </w:r>
      <w:r w:rsidR="00FC202D">
        <w:rPr>
          <w:rFonts w:hAnsi="Times New Roman" w:hint="eastAsia"/>
        </w:rPr>
        <w:t>様式</w:t>
      </w:r>
    </w:p>
    <w:p w14:paraId="05C02662" w14:textId="19451683" w:rsidR="00FC202D" w:rsidRDefault="00FC202D">
      <w:pPr>
        <w:pStyle w:val="a3"/>
        <w:adjustRightInd/>
        <w:spacing w:line="422" w:lineRule="exact"/>
        <w:jc w:val="center"/>
        <w:rPr>
          <w:rFonts w:hAnsi="Times New Roman" w:cs="Times New Roman"/>
          <w:spacing w:val="12"/>
        </w:rPr>
      </w:pPr>
      <w:r>
        <w:rPr>
          <w:rFonts w:hAnsi="Times New Roman" w:hint="eastAsia"/>
          <w:spacing w:val="6"/>
          <w:sz w:val="30"/>
          <w:szCs w:val="30"/>
        </w:rPr>
        <w:t>試験機器等の設備及び施設利用申込書</w:t>
      </w:r>
    </w:p>
    <w:p w14:paraId="378D2AEF" w14:textId="77777777" w:rsidR="00FC202D" w:rsidRDefault="00A8656B" w:rsidP="00421159">
      <w:pPr>
        <w:pStyle w:val="a3"/>
        <w:wordWrap w:val="0"/>
        <w:adjustRightInd/>
        <w:spacing w:beforeLines="50" w:before="120" w:afterLines="50" w:after="120"/>
        <w:jc w:val="right"/>
        <w:rPr>
          <w:rFonts w:hAnsi="Times New Roman" w:cs="Times New Roman"/>
          <w:spacing w:val="12"/>
        </w:rPr>
      </w:pPr>
      <w:r>
        <w:rPr>
          <w:rFonts w:hAnsi="Times New Roman" w:hint="eastAsia"/>
        </w:rPr>
        <w:t>令和</w:t>
      </w:r>
      <w:r w:rsidR="00FC202D">
        <w:rPr>
          <w:rFonts w:hAnsi="Times New Roman" w:hint="eastAsia"/>
        </w:rPr>
        <w:t xml:space="preserve">　　年　　月　　日</w:t>
      </w:r>
    </w:p>
    <w:p w14:paraId="3DB4E88B" w14:textId="77777777" w:rsidR="00234CB2" w:rsidRDefault="00234CB2" w:rsidP="00421159">
      <w:pPr>
        <w:pStyle w:val="a3"/>
        <w:adjustRightInd/>
        <w:spacing w:afterLines="50" w:after="120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234CB2" w14:paraId="05A7AC76" w14:textId="77777777" w:rsidTr="00143712">
        <w:trPr>
          <w:trHeight w:val="405"/>
        </w:trPr>
        <w:tc>
          <w:tcPr>
            <w:tcW w:w="2268" w:type="dxa"/>
            <w:vAlign w:val="center"/>
          </w:tcPr>
          <w:p w14:paraId="6049EE8A" w14:textId="77777777" w:rsidR="00234CB2" w:rsidRDefault="00234CB2" w:rsidP="00143712">
            <w:pPr>
              <w:pStyle w:val="a3"/>
              <w:jc w:val="center"/>
              <w:rPr>
                <w:rFonts w:hAnsi="Times New Roman"/>
              </w:rPr>
            </w:pPr>
            <w:r w:rsidRPr="00C20F9B">
              <w:rPr>
                <w:rFonts w:hAnsi="Times New Roman" w:hint="eastAsia"/>
                <w:spacing w:val="150"/>
                <w:fitText w:val="1260" w:id="600518400"/>
              </w:rPr>
              <w:t>依頼</w:t>
            </w:r>
            <w:r w:rsidRPr="00C20F9B">
              <w:rPr>
                <w:rFonts w:hAnsi="Times New Roman" w:hint="eastAsia"/>
                <w:spacing w:val="15"/>
                <w:fitText w:val="1260" w:id="600518400"/>
              </w:rPr>
              <w:t>者</w:t>
            </w:r>
          </w:p>
        </w:tc>
        <w:tc>
          <w:tcPr>
            <w:tcW w:w="7088" w:type="dxa"/>
          </w:tcPr>
          <w:p w14:paraId="0F51205E" w14:textId="77777777" w:rsidR="00234CB2" w:rsidRDefault="00234CB2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39F3A631" w14:textId="0A7D6161" w:rsidR="00234CB2" w:rsidRDefault="0064629D" w:rsidP="00134127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  <w:p w14:paraId="2DC65357" w14:textId="2C77F9A9" w:rsidR="00134127" w:rsidRPr="0064629D" w:rsidRDefault="00134127" w:rsidP="00134127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 xml:space="preserve">　</w:t>
            </w:r>
          </w:p>
          <w:p w14:paraId="533B8688" w14:textId="77777777" w:rsidR="00234CB2" w:rsidRPr="00EE0606" w:rsidRDefault="00234CB2" w:rsidP="00143712">
            <w:pPr>
              <w:pStyle w:val="a3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2DA4FC5A" w14:textId="673C42DF" w:rsidR="00234CB2" w:rsidRDefault="00234CB2" w:rsidP="00143712">
            <w:pPr>
              <w:pStyle w:val="a3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</w:t>
            </w:r>
          </w:p>
          <w:p w14:paraId="2D71E695" w14:textId="39F3EFA1" w:rsidR="00234CB2" w:rsidRPr="00EE0606" w:rsidRDefault="00234CB2" w:rsidP="00421159">
            <w:pPr>
              <w:pStyle w:val="a3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 w:rsidR="00134127">
              <w:rPr>
                <w:rFonts w:hAnsi="Times New Roman" w:hint="eastAsia"/>
              </w:rPr>
              <w:t xml:space="preserve">　　　</w:t>
            </w:r>
            <w:r w:rsidR="0064629D" w:rsidRPr="00134127">
              <w:rPr>
                <w:rFonts w:hAnsi="Times New Roman" w:hint="eastAsia"/>
                <w:color w:val="000000" w:themeColor="text1"/>
              </w:rPr>
              <w:t xml:space="preserve">　</w:t>
            </w:r>
            <w:r w:rsidRPr="00134127">
              <w:rPr>
                <w:rFonts w:hAnsi="Times New Roman" w:hint="eastAsia"/>
                <w:color w:val="000000" w:themeColor="text1"/>
              </w:rPr>
              <w:t>－　　－</w:t>
            </w:r>
            <w:r w:rsidR="0064629D" w:rsidRPr="00134127">
              <w:rPr>
                <w:rFonts w:hAnsi="Times New Roman" w:hint="eastAsia"/>
                <w:color w:val="000000" w:themeColor="text1"/>
              </w:rPr>
              <w:t xml:space="preserve">　</w:t>
            </w:r>
          </w:p>
        </w:tc>
      </w:tr>
      <w:tr w:rsidR="00234CB2" w14:paraId="31412AFC" w14:textId="77777777" w:rsidTr="00143712">
        <w:trPr>
          <w:trHeight w:val="239"/>
        </w:trPr>
        <w:tc>
          <w:tcPr>
            <w:tcW w:w="2268" w:type="dxa"/>
            <w:vAlign w:val="center"/>
          </w:tcPr>
          <w:p w14:paraId="0C8FE58A" w14:textId="77777777" w:rsidR="00234CB2" w:rsidRDefault="00234CB2" w:rsidP="00143712">
            <w:pPr>
              <w:pStyle w:val="a3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07659B3B" w14:textId="77777777" w:rsidR="00234CB2" w:rsidRDefault="00234CB2" w:rsidP="00143712">
            <w:pPr>
              <w:pStyle w:val="a3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6000CD78" w14:textId="77777777" w:rsidR="00234CB2" w:rsidRDefault="00234CB2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19D766CA" w14:textId="77777777" w:rsidR="00234CB2" w:rsidRDefault="00234CB2" w:rsidP="00143712">
            <w:pPr>
              <w:pStyle w:val="a3"/>
              <w:rPr>
                <w:rFonts w:hAnsi="Times New Roman"/>
              </w:rPr>
            </w:pPr>
          </w:p>
          <w:p w14:paraId="778EFFF6" w14:textId="77777777" w:rsidR="00234CB2" w:rsidRDefault="00234CB2" w:rsidP="00143712">
            <w:pPr>
              <w:pStyle w:val="a3"/>
              <w:rPr>
                <w:rFonts w:hAnsi="Times New Roman"/>
              </w:rPr>
            </w:pPr>
          </w:p>
          <w:p w14:paraId="43FE837E" w14:textId="77777777" w:rsidR="00234CB2" w:rsidRDefault="00234CB2" w:rsidP="00143712">
            <w:pPr>
              <w:pStyle w:val="a3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16074DD2" w14:textId="77777777" w:rsidR="00234CB2" w:rsidRDefault="00234CB2" w:rsidP="00143712">
            <w:pPr>
              <w:pStyle w:val="a3"/>
              <w:rPr>
                <w:rFonts w:hAnsi="Times New Roman"/>
              </w:rPr>
            </w:pPr>
          </w:p>
        </w:tc>
      </w:tr>
    </w:tbl>
    <w:p w14:paraId="2C1ADA24" w14:textId="77777777" w:rsidR="00234CB2" w:rsidRDefault="00E075DF" w:rsidP="00E024A3">
      <w:pPr>
        <w:pStyle w:val="a3"/>
        <w:adjustRightInd/>
        <w:ind w:left="180" w:hangingChars="100" w:hanging="18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　</w:t>
      </w:r>
      <w:r w:rsidRPr="003C2CFA">
        <w:rPr>
          <w:rFonts w:hint="eastAsia"/>
          <w:sz w:val="18"/>
          <w:szCs w:val="18"/>
        </w:rPr>
        <w:t>過去</w:t>
      </w:r>
      <w:r w:rsidR="0001671D">
        <w:rPr>
          <w:rFonts w:hint="eastAsia"/>
          <w:sz w:val="18"/>
          <w:szCs w:val="18"/>
        </w:rPr>
        <w:t>に使用料又は手数料の収入契約を締結・履行したことがない方が、使用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1D2F73B1" w14:textId="77777777" w:rsidR="00FC202D" w:rsidRPr="00234CB2" w:rsidRDefault="00FC202D" w:rsidP="00506223">
      <w:pPr>
        <w:pStyle w:val="a3"/>
        <w:adjustRightInd/>
        <w:rPr>
          <w:rFonts w:hAnsi="Times New Roman" w:cs="Times New Roman"/>
          <w:spacing w:val="12"/>
        </w:rPr>
      </w:pPr>
    </w:p>
    <w:p w14:paraId="40761442" w14:textId="22B2BA39" w:rsidR="00FC202D" w:rsidRDefault="00FC202D">
      <w:pPr>
        <w:pStyle w:val="a3"/>
        <w:adjustRightInd/>
        <w:rPr>
          <w:rFonts w:hAnsi="Times New Roman" w:cs="Times New Roman"/>
          <w:spacing w:val="12"/>
        </w:rPr>
      </w:pPr>
      <w:r>
        <w:rPr>
          <w:rFonts w:hAnsi="Times New Roman" w:hint="eastAsia"/>
        </w:rPr>
        <w:t xml:space="preserve">　地方独立行政法人北</w:t>
      </w:r>
      <w:r w:rsidR="00234CB2">
        <w:rPr>
          <w:rFonts w:hAnsi="Times New Roman" w:hint="eastAsia"/>
        </w:rPr>
        <w:t>海道立総合研究機構設備</w:t>
      </w:r>
      <w:r w:rsidR="00A8656B">
        <w:rPr>
          <w:rFonts w:hAnsi="Times New Roman" w:hint="eastAsia"/>
        </w:rPr>
        <w:t>使用</w:t>
      </w:r>
      <w:r w:rsidR="00234CB2">
        <w:rPr>
          <w:rFonts w:hAnsi="Times New Roman" w:hint="eastAsia"/>
        </w:rPr>
        <w:t>に関する規程第</w:t>
      </w:r>
      <w:r w:rsidR="00A8656B">
        <w:rPr>
          <w:rFonts w:hAnsi="Times New Roman" w:hint="eastAsia"/>
        </w:rPr>
        <w:t>４</w:t>
      </w:r>
      <w:r>
        <w:rPr>
          <w:rFonts w:hAnsi="Times New Roman" w:hint="eastAsia"/>
        </w:rPr>
        <w:t>条の規定により、次のとおり設備の使用を申し込みます。また、同規程第</w:t>
      </w:r>
      <w:r w:rsidR="00A8656B">
        <w:rPr>
          <w:rFonts w:hAnsi="Times New Roman" w:hint="eastAsia"/>
        </w:rPr>
        <w:t>８</w:t>
      </w:r>
      <w:r>
        <w:rPr>
          <w:rFonts w:hAnsi="Times New Roman" w:hint="eastAsia"/>
        </w:rPr>
        <w:t>条の規定に同意いたします。</w:t>
      </w:r>
    </w:p>
    <w:tbl>
      <w:tblPr>
        <w:tblW w:w="925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1654"/>
        <w:gridCol w:w="1361"/>
        <w:gridCol w:w="2892"/>
        <w:gridCol w:w="11"/>
        <w:gridCol w:w="1145"/>
        <w:gridCol w:w="2196"/>
      </w:tblGrid>
      <w:tr w:rsidR="00FC202D" w14:paraId="1A9D2C35" w14:textId="77777777" w:rsidTr="00650E7E">
        <w:trPr>
          <w:trHeight w:val="680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F40258" w14:textId="77777777" w:rsidR="00FC202D" w:rsidRPr="00234CB2" w:rsidRDefault="0073567C" w:rsidP="007D5AF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使用</w:t>
            </w:r>
            <w:r w:rsidR="002C3A96">
              <w:rPr>
                <w:rFonts w:hAnsi="Times New Roman" w:hint="eastAsia"/>
              </w:rPr>
              <w:t>設備</w:t>
            </w:r>
            <w:r w:rsidRPr="00234CB2">
              <w:rPr>
                <w:rFonts w:hAnsi="Times New Roman" w:hint="eastAsia"/>
              </w:rPr>
              <w:t>名</w:t>
            </w:r>
            <w:r w:rsidR="007D5AF2">
              <w:rPr>
                <w:rFonts w:hAnsi="Times New Roman" w:hint="eastAsia"/>
              </w:rPr>
              <w:t>又は施設名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0A9FB2" w14:textId="3D9EDF3E" w:rsidR="00234CB2" w:rsidRPr="0064629D" w:rsidRDefault="00234CB2" w:rsidP="0064629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firstLineChars="200" w:firstLine="380"/>
              <w:rPr>
                <w:rFonts w:hAnsi="Times New Roman" w:cs="Times New Roman"/>
                <w:color w:val="FF0000"/>
                <w:spacing w:val="-10"/>
              </w:rPr>
            </w:pPr>
          </w:p>
        </w:tc>
      </w:tr>
      <w:tr w:rsidR="00FC202D" w14:paraId="5714E70E" w14:textId="77777777" w:rsidTr="00650E7E">
        <w:trPr>
          <w:trHeight w:val="465"/>
        </w:trPr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B5BE1B" w14:textId="77777777" w:rsidR="00FC202D" w:rsidRPr="00234CB2" w:rsidRDefault="00FC202D" w:rsidP="004204D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使用期間</w:t>
            </w:r>
          </w:p>
        </w:tc>
        <w:tc>
          <w:tcPr>
            <w:tcW w:w="42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4AC4E9" w14:textId="7AA0FBDA" w:rsidR="00FC202D" w:rsidRPr="00234CB2" w:rsidRDefault="00FC202D" w:rsidP="00650E7E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leftChars="300" w:left="630"/>
              <w:jc w:val="lef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  <w:sz w:val="20"/>
                <w:szCs w:val="20"/>
              </w:rPr>
              <w:t>年　　月　　日　　　時　　分から</w:t>
            </w:r>
          </w:p>
          <w:p w14:paraId="5470F3D6" w14:textId="616F1A10" w:rsidR="00FC202D" w:rsidRPr="00234CB2" w:rsidRDefault="00FC202D" w:rsidP="00650E7E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ind w:leftChars="300" w:left="630"/>
              <w:jc w:val="lef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  <w:sz w:val="20"/>
                <w:szCs w:val="20"/>
              </w:rPr>
              <w:t>年　　月　　日　　　時　　分まで</w:t>
            </w:r>
          </w:p>
          <w:p w14:paraId="0C4746BE" w14:textId="77777777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 w:rsidRPr="00234CB2">
              <w:rPr>
                <w:rFonts w:hAnsi="Times New Roman" w:hint="eastAsia"/>
                <w:sz w:val="20"/>
                <w:szCs w:val="20"/>
              </w:rPr>
              <w:t xml:space="preserve">　　　　　　　　　　</w:t>
            </w:r>
            <w:r w:rsidRPr="00234CB2">
              <w:rPr>
                <w:sz w:val="20"/>
                <w:szCs w:val="20"/>
              </w:rPr>
              <w:t xml:space="preserve"> </w:t>
            </w:r>
            <w:r w:rsidR="008A09C4" w:rsidRPr="00234CB2">
              <w:rPr>
                <w:rFonts w:hAnsi="Times New Roman" w:hint="eastAsia"/>
                <w:sz w:val="20"/>
                <w:szCs w:val="20"/>
              </w:rPr>
              <w:t xml:space="preserve">　　</w:t>
            </w:r>
            <w:r w:rsidR="001171BE" w:rsidRPr="00234CB2">
              <w:rPr>
                <w:rFonts w:hAnsi="Times New Roman" w:hint="eastAsia"/>
                <w:sz w:val="20"/>
                <w:szCs w:val="20"/>
              </w:rPr>
              <w:t xml:space="preserve">　</w:t>
            </w:r>
            <w:r w:rsidR="008A09C4" w:rsidRPr="00234CB2">
              <w:rPr>
                <w:rFonts w:hAnsi="Times New Roman" w:hint="eastAsia"/>
                <w:sz w:val="20"/>
                <w:szCs w:val="20"/>
              </w:rPr>
              <w:t>時間又は</w:t>
            </w:r>
            <w:r w:rsidRPr="00234CB2">
              <w:rPr>
                <w:rFonts w:hAnsi="Times New Roman" w:hint="eastAsia"/>
                <w:sz w:val="20"/>
                <w:szCs w:val="20"/>
              </w:rPr>
              <w:t>日間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718D04" w14:textId="734C733B" w:rsidR="00FC202D" w:rsidRDefault="00FC202D" w:rsidP="00650E7E">
            <w:pPr>
              <w:pStyle w:val="a3"/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hAnsi="Times New Roman" w:cs="Times New Roman"/>
                <w:spacing w:val="-10"/>
              </w:rPr>
            </w:pPr>
            <w:r w:rsidRPr="00650E7E">
              <w:rPr>
                <w:rFonts w:hAnsi="Times New Roman" w:hint="eastAsia"/>
                <w:sz w:val="20"/>
                <w:szCs w:val="20"/>
                <w:fitText w:val="1000" w:id="-699669504"/>
              </w:rPr>
              <w:t>就業時間内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3B8974" w14:textId="0E68473E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 w:rsidR="00FC202D" w14:paraId="73E9C3BF" w14:textId="77777777" w:rsidTr="00650E7E">
        <w:trPr>
          <w:trHeight w:val="465"/>
        </w:trPr>
        <w:tc>
          <w:tcPr>
            <w:tcW w:w="16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F0DB9A" w14:textId="77777777" w:rsidR="00FC202D" w:rsidRPr="00234CB2" w:rsidRDefault="00FC202D" w:rsidP="004204D8">
            <w:pPr>
              <w:suppressAutoHyphens w:val="0"/>
              <w:kinsoku/>
              <w:wordWrap/>
              <w:overflowPunct/>
              <w:ind w:left="0" w:firstLine="0"/>
              <w:jc w:val="both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4264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E2582C7" w14:textId="77777777" w:rsidR="00FC202D" w:rsidRDefault="00FC202D"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6F259" w14:textId="77777777" w:rsidR="00FC202D" w:rsidRDefault="00FC202D" w:rsidP="00650E7E">
            <w:pPr>
              <w:pStyle w:val="a3"/>
              <w:suppressAutoHyphens/>
              <w:kinsoku w:val="0"/>
              <w:autoSpaceDE w:val="0"/>
              <w:autoSpaceDN w:val="0"/>
              <w:spacing w:line="332" w:lineRule="atLeast"/>
              <w:jc w:val="center"/>
              <w:rPr>
                <w:rFonts w:hAnsi="Times New Roman" w:cs="Times New Roman"/>
                <w:spacing w:val="-10"/>
              </w:rPr>
            </w:pPr>
            <w:r w:rsidRPr="00650E7E">
              <w:rPr>
                <w:rFonts w:hAnsi="Times New Roman" w:hint="eastAsia"/>
                <w:spacing w:val="33"/>
                <w:sz w:val="20"/>
                <w:szCs w:val="20"/>
                <w:fitText w:val="1000" w:id="-699669760"/>
              </w:rPr>
              <w:t>終日連</w:t>
            </w:r>
            <w:r w:rsidRPr="00650E7E">
              <w:rPr>
                <w:rFonts w:hAnsi="Times New Roman" w:hint="eastAsia"/>
                <w:spacing w:val="1"/>
                <w:sz w:val="20"/>
                <w:szCs w:val="20"/>
                <w:fitText w:val="1000" w:id="-699669760"/>
              </w:rPr>
              <w:t>続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5C02F1" w14:textId="62D256DB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 w:rsidR="00FC202D" w14:paraId="39CB741A" w14:textId="77777777" w:rsidTr="00650E7E">
        <w:trPr>
          <w:trHeight w:val="680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075B50" w14:textId="77777777" w:rsidR="00FC202D" w:rsidRPr="00234CB2" w:rsidRDefault="0073567C" w:rsidP="0073567C"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使用目的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46FFAD" w14:textId="12E732C1" w:rsidR="00234CB2" w:rsidRPr="0064629D" w:rsidRDefault="0064629D" w:rsidP="0064629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  <w:color w:val="FF0000"/>
                <w:spacing w:val="-10"/>
              </w:rPr>
            </w:pPr>
            <w:r w:rsidRPr="0064629D">
              <w:rPr>
                <w:rFonts w:hAnsi="Times New Roman" w:cs="Times New Roman" w:hint="eastAsia"/>
                <w:color w:val="FF0000"/>
                <w:spacing w:val="-10"/>
              </w:rPr>
              <w:t xml:space="preserve">　　</w:t>
            </w:r>
          </w:p>
        </w:tc>
      </w:tr>
      <w:tr w:rsidR="00FC202D" w14:paraId="0837583A" w14:textId="77777777" w:rsidTr="00650E7E"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31E4A2" w14:textId="77777777" w:rsidR="00FC202D" w:rsidRPr="00234CB2" w:rsidRDefault="00FC202D" w:rsidP="00234CB2"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使用責任者氏名及び使用者数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1CF6DE" w14:textId="7275115E" w:rsidR="00FC202D" w:rsidRPr="00234CB2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  <w:sz w:val="20"/>
                <w:szCs w:val="20"/>
              </w:rPr>
              <w:t>所属</w:t>
            </w:r>
          </w:p>
        </w:tc>
      </w:tr>
      <w:tr w:rsidR="00FC202D" w14:paraId="26C00D28" w14:textId="77777777" w:rsidTr="00650E7E">
        <w:tc>
          <w:tcPr>
            <w:tcW w:w="165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4057AD" w14:textId="77777777" w:rsidR="00FC202D" w:rsidRPr="00234CB2" w:rsidRDefault="00FC202D" w:rsidP="004204D8">
            <w:pPr>
              <w:suppressAutoHyphens w:val="0"/>
              <w:kinsoku/>
              <w:wordWrap/>
              <w:overflowPunct/>
              <w:ind w:left="0" w:firstLine="0"/>
              <w:jc w:val="both"/>
              <w:textAlignment w:val="auto"/>
              <w:rPr>
                <w:rFonts w:hAnsi="Times New Roman" w:cs="Times New Roman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57060F1" w14:textId="77777777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rFonts w:hAnsi="Times New Roman" w:hint="eastAsia"/>
                <w:sz w:val="20"/>
                <w:szCs w:val="20"/>
              </w:rPr>
              <w:t>氏名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43AFE8" w14:textId="5E637EED" w:rsidR="00FC202D" w:rsidRPr="00234CB2" w:rsidRDefault="00FC202D" w:rsidP="001171BE">
            <w:pPr>
              <w:pStyle w:val="a3"/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  <w:sz w:val="20"/>
                <w:szCs w:val="20"/>
              </w:rPr>
              <w:t xml:space="preserve">使用者数　　　　　　　</w:t>
            </w:r>
            <w:r w:rsidR="001C63DB" w:rsidRPr="00234CB2">
              <w:rPr>
                <w:rFonts w:hAnsi="Times New Roman" w:hint="eastAsia"/>
                <w:sz w:val="20"/>
                <w:szCs w:val="20"/>
              </w:rPr>
              <w:t xml:space="preserve">　　　</w:t>
            </w:r>
            <w:r w:rsidRPr="00234CB2">
              <w:rPr>
                <w:rFonts w:hAnsi="Times New Roman" w:hint="eastAsia"/>
                <w:sz w:val="20"/>
                <w:szCs w:val="20"/>
              </w:rPr>
              <w:t>人</w:t>
            </w:r>
          </w:p>
        </w:tc>
      </w:tr>
      <w:tr w:rsidR="00FC202D" w14:paraId="7FC507E0" w14:textId="77777777" w:rsidTr="00650E7E"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C58203" w14:textId="77777777" w:rsidR="00FC202D" w:rsidRPr="00234CB2" w:rsidRDefault="00FC202D" w:rsidP="004204D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その他必要事項</w:t>
            </w:r>
          </w:p>
        </w:tc>
        <w:tc>
          <w:tcPr>
            <w:tcW w:w="760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1975B3" w14:textId="7C692E1C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 w:rsidR="00FC202D" w14:paraId="2040422B" w14:textId="77777777" w:rsidTr="00650E7E"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CC10E3" w14:textId="77777777" w:rsidR="00FC202D" w:rsidRPr="00234CB2" w:rsidRDefault="00FC202D" w:rsidP="0042115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afterLines="50" w:after="120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</w:rPr>
              <w:t>点検事項</w:t>
            </w:r>
          </w:p>
          <w:p w14:paraId="63B0BFAF" w14:textId="77777777" w:rsidR="00FC202D" w:rsidRPr="00234CB2" w:rsidRDefault="00FC202D" w:rsidP="00234CB2">
            <w:pPr>
              <w:pStyle w:val="a3"/>
              <w:suppressAutoHyphens/>
              <w:kinsoku w:val="0"/>
              <w:wordWrap w:val="0"/>
              <w:autoSpaceDE w:val="0"/>
              <w:autoSpaceDN w:val="0"/>
              <w:ind w:left="180" w:hangingChars="100" w:hanging="180"/>
              <w:rPr>
                <w:rFonts w:hAnsi="Times New Roman" w:cs="Times New Roman"/>
              </w:rPr>
            </w:pPr>
            <w:r w:rsidRPr="00234CB2">
              <w:rPr>
                <w:rFonts w:hAnsi="Times New Roman" w:hint="eastAsia"/>
                <w:sz w:val="18"/>
                <w:szCs w:val="18"/>
              </w:rPr>
              <w:t>※この欄は、記入しない</w:t>
            </w:r>
            <w:r w:rsidR="00506223" w:rsidRPr="00234CB2">
              <w:rPr>
                <w:rFonts w:hAnsi="Times New Roman" w:hint="eastAsia"/>
                <w:sz w:val="18"/>
                <w:szCs w:val="18"/>
              </w:rPr>
              <w:t>でください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B69A02" w14:textId="77777777" w:rsidR="00FC202D" w:rsidRDefault="00FC202D" w:rsidP="00650E7E">
            <w:pPr>
              <w:pStyle w:val="a3"/>
              <w:suppressAutoHyphens/>
              <w:kinsoku w:val="0"/>
              <w:autoSpaceDE w:val="0"/>
              <w:autoSpaceDN w:val="0"/>
              <w:spacing w:line="332" w:lineRule="atLeast"/>
              <w:rPr>
                <w:rFonts w:hAnsi="Times New Roman" w:cs="Times New Roman"/>
                <w:spacing w:val="-10"/>
              </w:rPr>
            </w:pPr>
            <w:r w:rsidRPr="00650E7E">
              <w:rPr>
                <w:rFonts w:hAnsi="Times New Roman" w:hint="eastAsia"/>
                <w:spacing w:val="66"/>
                <w:sz w:val="20"/>
                <w:szCs w:val="20"/>
                <w:fitText w:val="1200" w:id="-699668734"/>
              </w:rPr>
              <w:t>点検月</w:t>
            </w:r>
            <w:r w:rsidRPr="00650E7E">
              <w:rPr>
                <w:rFonts w:hAnsi="Times New Roman" w:hint="eastAsia"/>
                <w:spacing w:val="2"/>
                <w:sz w:val="20"/>
                <w:szCs w:val="20"/>
                <w:fitText w:val="1200" w:id="-699668734"/>
              </w:rPr>
              <w:t>日</w:t>
            </w:r>
          </w:p>
        </w:tc>
        <w:tc>
          <w:tcPr>
            <w:tcW w:w="624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3EF4C1" w14:textId="77777777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t xml:space="preserve"> </w:t>
            </w:r>
            <w:r>
              <w:rPr>
                <w:rFonts w:hAnsi="Times New Roman" w:hint="eastAsia"/>
              </w:rPr>
              <w:t xml:space="preserve">　</w:t>
            </w:r>
            <w:r w:rsidR="00A8656B">
              <w:rPr>
                <w:rFonts w:hAnsi="Times New Roman" w:hint="eastAsia"/>
              </w:rPr>
              <w:t>令和</w:t>
            </w:r>
            <w:r>
              <w:rPr>
                <w:rFonts w:hAnsi="Times New Roman" w:hint="eastAsia"/>
              </w:rPr>
              <w:t xml:space="preserve">　　　</w:t>
            </w:r>
            <w:r>
              <w:rPr>
                <w:rFonts w:hAnsi="Times New Roman" w:hint="eastAsia"/>
                <w:sz w:val="20"/>
                <w:szCs w:val="20"/>
              </w:rPr>
              <w:t>年　　　　月　　　　日</w:t>
            </w:r>
          </w:p>
        </w:tc>
      </w:tr>
      <w:tr w:rsidR="00FC202D" w14:paraId="386D41F7" w14:textId="77777777" w:rsidTr="00650E7E">
        <w:tc>
          <w:tcPr>
            <w:tcW w:w="16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372BFC" w14:textId="77777777" w:rsidR="00FC202D" w:rsidRDefault="00FC202D"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9F3D82" w14:textId="77777777" w:rsidR="00FC202D" w:rsidRDefault="00FC202D" w:rsidP="00650E7E">
            <w:pPr>
              <w:pStyle w:val="a3"/>
              <w:suppressAutoHyphens/>
              <w:kinsoku w:val="0"/>
              <w:autoSpaceDE w:val="0"/>
              <w:autoSpaceDN w:val="0"/>
              <w:spacing w:line="332" w:lineRule="atLeast"/>
              <w:rPr>
                <w:rFonts w:hAnsi="Times New Roman" w:cs="Times New Roman"/>
                <w:spacing w:val="-10"/>
              </w:rPr>
            </w:pPr>
            <w:r w:rsidRPr="00650E7E">
              <w:rPr>
                <w:rFonts w:hAnsi="Times New Roman" w:hint="eastAsia"/>
                <w:spacing w:val="25"/>
                <w:sz w:val="20"/>
                <w:szCs w:val="20"/>
                <w:fitText w:val="1200" w:id="-699668735"/>
              </w:rPr>
              <w:t>異常の有</w:t>
            </w:r>
            <w:r w:rsidRPr="00650E7E">
              <w:rPr>
                <w:rFonts w:hAnsi="Times New Roman" w:hint="eastAsia"/>
                <w:sz w:val="20"/>
                <w:szCs w:val="20"/>
                <w:fitText w:val="1200" w:id="-699668735"/>
              </w:rPr>
              <w:t>無</w:t>
            </w:r>
          </w:p>
        </w:tc>
        <w:tc>
          <w:tcPr>
            <w:tcW w:w="624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0791B3" w14:textId="77777777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</w:p>
        </w:tc>
      </w:tr>
      <w:tr w:rsidR="00FC202D" w14:paraId="6916A03A" w14:textId="77777777" w:rsidTr="00650E7E">
        <w:tc>
          <w:tcPr>
            <w:tcW w:w="16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87493" w14:textId="77777777" w:rsidR="00FC202D" w:rsidRDefault="00FC202D">
            <w:pPr>
              <w:suppressAutoHyphens w:val="0"/>
              <w:kinsoku/>
              <w:wordWrap/>
              <w:overflowPunct/>
              <w:ind w:left="0" w:firstLine="0"/>
              <w:textAlignment w:val="auto"/>
              <w:rPr>
                <w:rFonts w:hAnsi="Times New Roman" w:cs="Times New Roman"/>
                <w:spacing w:val="-10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D0F0E" w14:textId="77777777" w:rsidR="00FC202D" w:rsidRDefault="00FC202D" w:rsidP="00650E7E">
            <w:pPr>
              <w:pStyle w:val="a3"/>
              <w:suppressAutoHyphens/>
              <w:kinsoku w:val="0"/>
              <w:autoSpaceDE w:val="0"/>
              <w:autoSpaceDN w:val="0"/>
              <w:spacing w:line="332" w:lineRule="atLeast"/>
              <w:rPr>
                <w:rFonts w:hAnsi="Times New Roman" w:cs="Times New Roman"/>
                <w:spacing w:val="-10"/>
              </w:rPr>
            </w:pPr>
            <w:r w:rsidRPr="00650E7E">
              <w:rPr>
                <w:rFonts w:hAnsi="Times New Roman" w:hint="eastAsia"/>
                <w:sz w:val="20"/>
                <w:szCs w:val="20"/>
                <w:fitText w:val="1200" w:id="-699668736"/>
              </w:rPr>
              <w:t>点検者職氏名</w:t>
            </w:r>
          </w:p>
        </w:tc>
        <w:tc>
          <w:tcPr>
            <w:tcW w:w="6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7C41" w14:textId="77777777" w:rsidR="00FC202D" w:rsidRDefault="00FC202D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2" w:lineRule="atLeast"/>
              <w:jc w:val="left"/>
              <w:rPr>
                <w:rFonts w:hAnsi="Times New Roman" w:cs="Times New Roman"/>
                <w:spacing w:val="-10"/>
              </w:rPr>
            </w:pPr>
            <w:r>
              <w:rPr>
                <w:spacing w:val="-16"/>
              </w:rPr>
              <w:t xml:space="preserve">                                   </w:t>
            </w:r>
            <w:r>
              <w:rPr>
                <w:rFonts w:hint="eastAsia"/>
                <w:spacing w:val="-16"/>
              </w:rPr>
              <w:t xml:space="preserve">　　　　　　　　　　　　　　</w:t>
            </w:r>
            <w:r>
              <w:rPr>
                <w:rFonts w:hAnsi="Times New Roman" w:hint="eastAsia"/>
                <w:spacing w:val="-20"/>
              </w:rPr>
              <w:t>印</w:t>
            </w:r>
          </w:p>
        </w:tc>
      </w:tr>
    </w:tbl>
    <w:p w14:paraId="240DD060" w14:textId="77777777" w:rsidR="00FC202D" w:rsidRDefault="008A09C4" w:rsidP="001158B0">
      <w:pPr>
        <w:pStyle w:val="a3"/>
        <w:adjustRightInd/>
        <w:ind w:left="352" w:hangingChars="200" w:hanging="352"/>
        <w:rPr>
          <w:rFonts w:hAnsi="Times New Roman" w:cs="Times New Roman"/>
          <w:spacing w:val="12"/>
        </w:rPr>
      </w:pPr>
      <w:r>
        <w:rPr>
          <w:rFonts w:hAnsi="Times New Roman" w:hint="eastAsia"/>
          <w:spacing w:val="-2"/>
          <w:sz w:val="18"/>
          <w:szCs w:val="18"/>
        </w:rPr>
        <w:t>注１</w:t>
      </w:r>
      <w:r w:rsidR="00FC202D">
        <w:rPr>
          <w:rFonts w:hAnsi="Times New Roman" w:hint="eastAsia"/>
          <w:spacing w:val="-2"/>
          <w:sz w:val="18"/>
          <w:szCs w:val="18"/>
        </w:rPr>
        <w:t xml:space="preserve">　使用期間が２日以上となる場合は</w:t>
      </w:r>
      <w:r w:rsidR="004204D8">
        <w:rPr>
          <w:rFonts w:hAnsi="Times New Roman" w:hint="eastAsia"/>
          <w:spacing w:val="-2"/>
          <w:sz w:val="18"/>
          <w:szCs w:val="18"/>
        </w:rPr>
        <w:t>、使用形態に応じ、「就業時間内」「終日連続」の欄のいずれか</w:t>
      </w:r>
      <w:r w:rsidR="00FC202D">
        <w:rPr>
          <w:rFonts w:hAnsi="Times New Roman" w:hint="eastAsia"/>
          <w:spacing w:val="-2"/>
          <w:sz w:val="18"/>
          <w:szCs w:val="18"/>
        </w:rPr>
        <w:t>に○印を記入してください。</w:t>
      </w:r>
    </w:p>
    <w:p w14:paraId="40FFBDA7" w14:textId="77777777" w:rsidR="00FC202D" w:rsidRDefault="008A09C4" w:rsidP="004204D8">
      <w:pPr>
        <w:pStyle w:val="a3"/>
        <w:adjustRightInd/>
        <w:ind w:left="352" w:hangingChars="200" w:hanging="352"/>
        <w:rPr>
          <w:rFonts w:hAnsi="Times New Roman" w:cs="Times New Roman"/>
          <w:spacing w:val="12"/>
        </w:rPr>
      </w:pPr>
      <w:r>
        <w:rPr>
          <w:rFonts w:hAnsi="Times New Roman" w:hint="eastAsia"/>
          <w:spacing w:val="-2"/>
          <w:sz w:val="18"/>
          <w:szCs w:val="18"/>
        </w:rPr>
        <w:t>注２</w:t>
      </w:r>
      <w:r w:rsidR="00FC202D">
        <w:rPr>
          <w:rFonts w:hAnsi="Times New Roman" w:hint="eastAsia"/>
          <w:spacing w:val="-2"/>
          <w:sz w:val="18"/>
          <w:szCs w:val="18"/>
        </w:rPr>
        <w:t xml:space="preserve">　使用期間の時間は、占有時間とします。</w:t>
      </w:r>
    </w:p>
    <w:p w14:paraId="2E1B9426" w14:textId="77777777" w:rsidR="00FC202D" w:rsidRDefault="008A09C4" w:rsidP="001158B0">
      <w:pPr>
        <w:pStyle w:val="a3"/>
        <w:adjustRightInd/>
        <w:ind w:left="352" w:hangingChars="200" w:hanging="352"/>
        <w:rPr>
          <w:rFonts w:hAnsi="Times New Roman"/>
          <w:spacing w:val="-2"/>
          <w:sz w:val="18"/>
          <w:szCs w:val="18"/>
        </w:rPr>
      </w:pPr>
      <w:r>
        <w:rPr>
          <w:rFonts w:hAnsi="Times New Roman" w:hint="eastAsia"/>
          <w:spacing w:val="-2"/>
          <w:sz w:val="18"/>
          <w:szCs w:val="18"/>
        </w:rPr>
        <w:t>注３</w:t>
      </w:r>
      <w:r w:rsidR="00FC202D">
        <w:rPr>
          <w:rFonts w:hAnsi="Times New Roman" w:hint="eastAsia"/>
          <w:spacing w:val="-2"/>
          <w:sz w:val="18"/>
          <w:szCs w:val="18"/>
        </w:rPr>
        <w:t xml:space="preserve">　占有時間に１時間未満の端数の</w:t>
      </w:r>
      <w:r w:rsidR="004204D8">
        <w:rPr>
          <w:rFonts w:hAnsi="Times New Roman" w:hint="eastAsia"/>
          <w:spacing w:val="-2"/>
          <w:sz w:val="18"/>
          <w:szCs w:val="18"/>
        </w:rPr>
        <w:t>時間があるときは、当該時間については１時間として試験機器等</w:t>
      </w:r>
      <w:r w:rsidR="00FC202D">
        <w:rPr>
          <w:rFonts w:hAnsi="Times New Roman" w:hint="eastAsia"/>
          <w:spacing w:val="-2"/>
          <w:sz w:val="18"/>
          <w:szCs w:val="18"/>
        </w:rPr>
        <w:t>設備使用料を計算します。</w:t>
      </w:r>
    </w:p>
    <w:p w14:paraId="730F3F88" w14:textId="1228DFB2" w:rsidR="004204D8" w:rsidRDefault="009743CF" w:rsidP="004204D8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 w:rsidRPr="00421159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59B10FB" wp14:editId="2758BBC9">
                <wp:simplePos x="0" y="0"/>
                <wp:positionH relativeFrom="column">
                  <wp:posOffset>13970</wp:posOffset>
                </wp:positionH>
                <wp:positionV relativeFrom="paragraph">
                  <wp:posOffset>70485</wp:posOffset>
                </wp:positionV>
                <wp:extent cx="5934075" cy="0"/>
                <wp:effectExtent l="9525" t="6985" r="9525" b="12065"/>
                <wp:wrapNone/>
                <wp:docPr id="70208326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BD03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.1pt;margin-top:5.55pt;width:467.2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" strokeweight=".5pt">
                <v:stroke dashstyle="dashDot"/>
              </v:shape>
            </w:pict>
          </mc:Fallback>
        </mc:AlternateContent>
      </w:r>
    </w:p>
    <w:p w14:paraId="2B053A6B" w14:textId="77777777" w:rsidR="001C63DB" w:rsidRDefault="001C63DB" w:rsidP="001C63DB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</w:rPr>
      </w:pPr>
      <w:r>
        <w:rPr>
          <w:rFonts w:hAnsi="Times New Roman" w:hint="eastAsia"/>
        </w:rPr>
        <w:t>以下　道総研記入欄（事務処理・料金計算用）　※依頼者は記入しないでください。</w:t>
      </w:r>
    </w:p>
    <w:tbl>
      <w:tblPr>
        <w:tblW w:w="9372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7"/>
        <w:gridCol w:w="2126"/>
        <w:gridCol w:w="283"/>
        <w:gridCol w:w="1843"/>
        <w:gridCol w:w="851"/>
        <w:gridCol w:w="567"/>
        <w:gridCol w:w="1417"/>
        <w:gridCol w:w="1418"/>
      </w:tblGrid>
      <w:tr w:rsidR="001C63DB" w14:paraId="5AD00310" w14:textId="77777777" w:rsidTr="00B51CAB">
        <w:trPr>
          <w:trHeight w:val="340"/>
        </w:trPr>
        <w:tc>
          <w:tcPr>
            <w:tcW w:w="2993" w:type="dxa"/>
            <w:gridSpan w:val="2"/>
            <w:vAlign w:val="center"/>
          </w:tcPr>
          <w:p w14:paraId="029EF803" w14:textId="77777777" w:rsidR="001C63DB" w:rsidRPr="00A80F8A" w:rsidRDefault="001C63DB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1C63DB">
              <w:rPr>
                <w:rFonts w:hAnsi="Times New Roman" w:hint="eastAsia"/>
                <w:spacing w:val="112"/>
                <w:sz w:val="20"/>
                <w:szCs w:val="20"/>
                <w:fitText w:val="1050" w:id="600518401"/>
              </w:rPr>
              <w:t>収受</w:t>
            </w:r>
            <w:r w:rsidRPr="001C63DB">
              <w:rPr>
                <w:rFonts w:hAnsi="Times New Roman" w:hint="eastAsia"/>
                <w:spacing w:val="1"/>
                <w:sz w:val="20"/>
                <w:szCs w:val="20"/>
                <w:fitText w:val="1050" w:id="600518401"/>
              </w:rPr>
              <w:t>印</w:t>
            </w:r>
          </w:p>
        </w:tc>
        <w:tc>
          <w:tcPr>
            <w:tcW w:w="283" w:type="dxa"/>
            <w:tcBorders>
              <w:top w:val="nil"/>
              <w:bottom w:val="nil"/>
            </w:tcBorders>
            <w:vAlign w:val="center"/>
          </w:tcPr>
          <w:p w14:paraId="279D361A" w14:textId="77777777" w:rsidR="001C63DB" w:rsidRPr="00A80F8A" w:rsidRDefault="001C63DB" w:rsidP="00414B29">
            <w:pPr>
              <w:ind w:left="1154"/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53140F6" w14:textId="77777777" w:rsidR="001C63DB" w:rsidRPr="00A80F8A" w:rsidRDefault="001C63DB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項　　目</w:t>
            </w:r>
          </w:p>
        </w:tc>
        <w:tc>
          <w:tcPr>
            <w:tcW w:w="1418" w:type="dxa"/>
            <w:gridSpan w:val="2"/>
            <w:vAlign w:val="center"/>
          </w:tcPr>
          <w:p w14:paraId="5D961314" w14:textId="77777777" w:rsidR="001C63DB" w:rsidRPr="00A80F8A" w:rsidRDefault="001C63DB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使用時間</w:t>
            </w:r>
          </w:p>
        </w:tc>
        <w:tc>
          <w:tcPr>
            <w:tcW w:w="1417" w:type="dxa"/>
            <w:vAlign w:val="center"/>
          </w:tcPr>
          <w:p w14:paraId="6166CDD1" w14:textId="77777777" w:rsidR="001C63DB" w:rsidRPr="00A80F8A" w:rsidRDefault="001C63DB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1418" w:type="dxa"/>
            <w:vAlign w:val="center"/>
          </w:tcPr>
          <w:p w14:paraId="3FF2A5D0" w14:textId="77777777" w:rsidR="001C63DB" w:rsidRPr="00A80F8A" w:rsidRDefault="00841916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="001C63DB"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D244DF" w14:paraId="667A03B7" w14:textId="77777777" w:rsidTr="00D244DF">
        <w:trPr>
          <w:trHeight w:val="680"/>
        </w:trPr>
        <w:tc>
          <w:tcPr>
            <w:tcW w:w="2993" w:type="dxa"/>
            <w:gridSpan w:val="2"/>
            <w:vMerge w:val="restart"/>
            <w:vAlign w:val="center"/>
          </w:tcPr>
          <w:p w14:paraId="7912693B" w14:textId="77777777" w:rsidR="00D244DF" w:rsidRPr="00A80F8A" w:rsidRDefault="00D244DF" w:rsidP="00414B29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14:paraId="525BF644" w14:textId="77777777" w:rsidR="00D244DF" w:rsidRPr="00A80F8A" w:rsidRDefault="00D244DF" w:rsidP="00414B29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2576995E" w14:textId="77777777" w:rsidR="00D244DF" w:rsidRDefault="00D244DF" w:rsidP="00414B29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最初の１時間又は</w:t>
            </w:r>
          </w:p>
          <w:p w14:paraId="2D037608" w14:textId="0F24C227" w:rsidR="00D244DF" w:rsidRPr="00A80F8A" w:rsidRDefault="00D244DF" w:rsidP="00414B29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１日</w:t>
            </w:r>
          </w:p>
        </w:tc>
        <w:tc>
          <w:tcPr>
            <w:tcW w:w="851" w:type="dxa"/>
            <w:tcBorders>
              <w:left w:val="nil"/>
              <w:bottom w:val="dashed" w:sz="4" w:space="0" w:color="auto"/>
              <w:right w:val="single" w:sz="4" w:space="0" w:color="FFFFFF" w:themeColor="background1"/>
            </w:tcBorders>
            <w:vAlign w:val="center"/>
          </w:tcPr>
          <w:p w14:paraId="46598D9E" w14:textId="0FB29FB1" w:rsidR="00D244DF" w:rsidRDefault="00D244DF" w:rsidP="00D244DF">
            <w:pPr>
              <w:ind w:left="0" w:firstLine="0"/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１</w:t>
            </w:r>
          </w:p>
        </w:tc>
        <w:tc>
          <w:tcPr>
            <w:tcW w:w="567" w:type="dxa"/>
            <w:tcBorders>
              <w:left w:val="single" w:sz="4" w:space="0" w:color="FFFFFF" w:themeColor="background1"/>
              <w:bottom w:val="dashed" w:sz="4" w:space="0" w:color="auto"/>
            </w:tcBorders>
            <w:vAlign w:val="center"/>
          </w:tcPr>
          <w:p w14:paraId="7C7B304D" w14:textId="77777777" w:rsidR="00D244DF" w:rsidRDefault="00D244DF" w:rsidP="008A09C4">
            <w:pPr>
              <w:ind w:left="0" w:firstLine="0"/>
              <w:jc w:val="right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時間</w:t>
            </w:r>
          </w:p>
          <w:p w14:paraId="612442E3" w14:textId="3E4F1F93" w:rsidR="00D244DF" w:rsidRPr="00A80F8A" w:rsidRDefault="00D244DF" w:rsidP="008A09C4">
            <w:pPr>
              <w:ind w:left="0" w:firstLine="0"/>
              <w:jc w:val="right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日</w:t>
            </w:r>
          </w:p>
        </w:tc>
        <w:tc>
          <w:tcPr>
            <w:tcW w:w="1417" w:type="dxa"/>
            <w:tcBorders>
              <w:bottom w:val="dashed" w:sz="4" w:space="0" w:color="auto"/>
              <w:tl2br w:val="single" w:sz="4" w:space="0" w:color="auto"/>
            </w:tcBorders>
            <w:vAlign w:val="center"/>
          </w:tcPr>
          <w:p w14:paraId="4726E38B" w14:textId="77777777" w:rsidR="00D244DF" w:rsidRPr="008A09C4" w:rsidRDefault="00D244DF" w:rsidP="008A09C4">
            <w:pPr>
              <w:rPr>
                <w:rFonts w:hAnsi="Times New Roman"/>
              </w:rPr>
            </w:pP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14:paraId="39F4269C" w14:textId="77777777" w:rsidR="00D244DF" w:rsidRPr="00A80F8A" w:rsidRDefault="00D244DF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B51CAB" w14:paraId="1A217318" w14:textId="77777777" w:rsidTr="00B51CAB">
        <w:trPr>
          <w:trHeight w:val="680"/>
        </w:trPr>
        <w:tc>
          <w:tcPr>
            <w:tcW w:w="2993" w:type="dxa"/>
            <w:gridSpan w:val="2"/>
            <w:vMerge/>
            <w:vAlign w:val="center"/>
          </w:tcPr>
          <w:p w14:paraId="71ED6389" w14:textId="77777777" w:rsidR="00B51CAB" w:rsidRPr="00A80F8A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83" w:type="dxa"/>
            <w:vMerge/>
            <w:vAlign w:val="center"/>
          </w:tcPr>
          <w:p w14:paraId="3B1079BA" w14:textId="77777777" w:rsidR="00B51CAB" w:rsidRPr="00A80F8A" w:rsidRDefault="00B51CAB" w:rsidP="00414B29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dashed" w:sz="4" w:space="0" w:color="auto"/>
            </w:tcBorders>
            <w:vAlign w:val="center"/>
          </w:tcPr>
          <w:p w14:paraId="4221A68E" w14:textId="77777777" w:rsidR="00B51CAB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２時間目又は</w:t>
            </w:r>
          </w:p>
          <w:p w14:paraId="021AB143" w14:textId="0C7A126D" w:rsidR="00B51CAB" w:rsidRPr="00A80F8A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２日目以降</w:t>
            </w:r>
          </w:p>
        </w:tc>
        <w:tc>
          <w:tcPr>
            <w:tcW w:w="1418" w:type="dxa"/>
            <w:gridSpan w:val="2"/>
            <w:tcBorders>
              <w:top w:val="dashed" w:sz="4" w:space="0" w:color="auto"/>
            </w:tcBorders>
            <w:vAlign w:val="center"/>
          </w:tcPr>
          <w:p w14:paraId="550EFEE7" w14:textId="77777777" w:rsidR="00B51CAB" w:rsidRDefault="00B51CAB" w:rsidP="001158B0">
            <w:pPr>
              <w:jc w:val="right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時間</w:t>
            </w:r>
          </w:p>
          <w:p w14:paraId="3B55BA2A" w14:textId="77777777" w:rsidR="00B51CAB" w:rsidRPr="00A80F8A" w:rsidRDefault="00B51CAB" w:rsidP="001158B0">
            <w:pPr>
              <w:jc w:val="right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日</w:t>
            </w:r>
          </w:p>
        </w:tc>
        <w:tc>
          <w:tcPr>
            <w:tcW w:w="1417" w:type="dxa"/>
            <w:tcBorders>
              <w:top w:val="dashed" w:sz="4" w:space="0" w:color="auto"/>
            </w:tcBorders>
            <w:vAlign w:val="center"/>
          </w:tcPr>
          <w:p w14:paraId="62D3AA5B" w14:textId="77777777" w:rsidR="00B51CAB" w:rsidRPr="00A80F8A" w:rsidRDefault="00B51CAB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14:paraId="6D3B61BD" w14:textId="77777777" w:rsidR="00B51CAB" w:rsidRPr="00A80F8A" w:rsidRDefault="00B51CAB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B51CAB" w14:paraId="3514B0F9" w14:textId="77777777" w:rsidTr="00B51CAB">
        <w:trPr>
          <w:trHeight w:val="513"/>
        </w:trPr>
        <w:tc>
          <w:tcPr>
            <w:tcW w:w="867" w:type="dxa"/>
            <w:vAlign w:val="center"/>
          </w:tcPr>
          <w:p w14:paraId="104914B2" w14:textId="77777777" w:rsidR="00B51CAB" w:rsidRPr="00A80F8A" w:rsidRDefault="00B51CAB" w:rsidP="00E024A3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担当者</w:t>
            </w:r>
          </w:p>
        </w:tc>
        <w:tc>
          <w:tcPr>
            <w:tcW w:w="2126" w:type="dxa"/>
            <w:vAlign w:val="center"/>
          </w:tcPr>
          <w:p w14:paraId="5EABB43F" w14:textId="77777777" w:rsidR="00B51CAB" w:rsidRPr="00A80F8A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nil"/>
            </w:tcBorders>
            <w:vAlign w:val="center"/>
          </w:tcPr>
          <w:p w14:paraId="7C2ECEF1" w14:textId="77777777" w:rsidR="00B51CAB" w:rsidRPr="00A80F8A" w:rsidRDefault="00B51CAB" w:rsidP="00414B29">
            <w:pPr>
              <w:ind w:left="-22"/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AC5EFA2" w14:textId="77777777" w:rsidR="00B51CAB" w:rsidRPr="00A80F8A" w:rsidRDefault="00B51CAB" w:rsidP="00D237C7">
            <w:pPr>
              <w:ind w:left="0" w:firstLine="0"/>
              <w:jc w:val="center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20"/>
                <w:szCs w:val="20"/>
              </w:rPr>
              <w:t>合　　計</w:t>
            </w:r>
          </w:p>
        </w:tc>
        <w:tc>
          <w:tcPr>
            <w:tcW w:w="1418" w:type="dxa"/>
            <w:gridSpan w:val="2"/>
            <w:tcBorders>
              <w:tl2br w:val="single" w:sz="4" w:space="0" w:color="auto"/>
            </w:tcBorders>
            <w:vAlign w:val="center"/>
          </w:tcPr>
          <w:p w14:paraId="0686EBE7" w14:textId="77777777" w:rsidR="00B51CAB" w:rsidRPr="00A80F8A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l2br w:val="single" w:sz="4" w:space="0" w:color="auto"/>
            </w:tcBorders>
            <w:vAlign w:val="center"/>
          </w:tcPr>
          <w:p w14:paraId="0114AC6D" w14:textId="77777777" w:rsidR="00B51CAB" w:rsidRPr="00A80F8A" w:rsidRDefault="00B51CAB" w:rsidP="00414B29">
            <w:pPr>
              <w:jc w:val="both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1278B38" w14:textId="77777777" w:rsidR="00B51CAB" w:rsidRPr="00234CB2" w:rsidRDefault="00B51CAB" w:rsidP="00421159">
            <w:pPr>
              <w:spacing w:beforeLines="50" w:before="120"/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p w14:paraId="75D60653" w14:textId="77777777" w:rsidR="004204D8" w:rsidRDefault="004204D8" w:rsidP="00E922EB">
      <w:pPr>
        <w:pStyle w:val="a3"/>
        <w:adjustRightInd/>
        <w:rPr>
          <w:rFonts w:hAnsi="Times New Roman" w:cs="Times New Roman"/>
          <w:spacing w:val="12"/>
        </w:rPr>
      </w:pPr>
    </w:p>
    <w:sectPr w:rsidR="004204D8" w:rsidSect="00E024A3">
      <w:type w:val="continuous"/>
      <w:pgSz w:w="11906" w:h="16838" w:code="9"/>
      <w:pgMar w:top="680" w:right="1134" w:bottom="454" w:left="1418" w:header="720" w:footer="720" w:gutter="0"/>
      <w:pgNumType w:start="1"/>
      <w:cols w:space="720"/>
      <w:noEndnote/>
      <w:docGrid w:linePitch="332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29CEA" w14:textId="77777777" w:rsidR="00B50D37" w:rsidRDefault="00B50D37" w:rsidP="00904BFE">
      <w:r>
        <w:separator/>
      </w:r>
    </w:p>
  </w:endnote>
  <w:endnote w:type="continuationSeparator" w:id="0">
    <w:p w14:paraId="7AF1439E" w14:textId="77777777" w:rsidR="00B50D37" w:rsidRDefault="00B50D37" w:rsidP="00904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B9EF9" w14:textId="77777777" w:rsidR="00B50D37" w:rsidRDefault="00B50D37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45D0FB" w14:textId="77777777" w:rsidR="00B50D37" w:rsidRDefault="00B50D37" w:rsidP="00904B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bordersDoNotSurroundHeader/>
  <w:bordersDoNotSurroundFooter/>
  <w:proofState w:spelling="clean" w:grammar="clean"/>
  <w:attachedTemplate r:id="rId1"/>
  <w:defaultTabStop w:val="934"/>
  <w:hyphenationZone w:val="0"/>
  <w:drawingGridHorizontalSpacing w:val="117"/>
  <w:drawingGridVerticalSpacing w:val="33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07"/>
    <w:rsid w:val="0001671D"/>
    <w:rsid w:val="000473DF"/>
    <w:rsid w:val="001158B0"/>
    <w:rsid w:val="001171BE"/>
    <w:rsid w:val="00134127"/>
    <w:rsid w:val="00143712"/>
    <w:rsid w:val="00171FAB"/>
    <w:rsid w:val="001C63DB"/>
    <w:rsid w:val="00234CB2"/>
    <w:rsid w:val="00257F1D"/>
    <w:rsid w:val="002C3A96"/>
    <w:rsid w:val="002C7E8D"/>
    <w:rsid w:val="00414B29"/>
    <w:rsid w:val="004204D8"/>
    <w:rsid w:val="00421159"/>
    <w:rsid w:val="00441460"/>
    <w:rsid w:val="00472BD7"/>
    <w:rsid w:val="00495C9D"/>
    <w:rsid w:val="004D0CB5"/>
    <w:rsid w:val="00506223"/>
    <w:rsid w:val="00626376"/>
    <w:rsid w:val="0064629D"/>
    <w:rsid w:val="00650E7E"/>
    <w:rsid w:val="006A691D"/>
    <w:rsid w:val="006D5EB2"/>
    <w:rsid w:val="00706ADB"/>
    <w:rsid w:val="0073567C"/>
    <w:rsid w:val="0079740E"/>
    <w:rsid w:val="007D5AF2"/>
    <w:rsid w:val="00841916"/>
    <w:rsid w:val="008A09C4"/>
    <w:rsid w:val="00904BFE"/>
    <w:rsid w:val="00944A26"/>
    <w:rsid w:val="009743CF"/>
    <w:rsid w:val="00A80F8A"/>
    <w:rsid w:val="00A8656B"/>
    <w:rsid w:val="00AD0807"/>
    <w:rsid w:val="00B3340B"/>
    <w:rsid w:val="00B50D37"/>
    <w:rsid w:val="00B51CAB"/>
    <w:rsid w:val="00BB58DB"/>
    <w:rsid w:val="00BB5C5B"/>
    <w:rsid w:val="00C20F9B"/>
    <w:rsid w:val="00D237C7"/>
    <w:rsid w:val="00D244DF"/>
    <w:rsid w:val="00E024A3"/>
    <w:rsid w:val="00E075DF"/>
    <w:rsid w:val="00E922EB"/>
    <w:rsid w:val="00EB7B54"/>
    <w:rsid w:val="00EC3945"/>
    <w:rsid w:val="00EE0606"/>
    <w:rsid w:val="00F20AB8"/>
    <w:rsid w:val="00F210C8"/>
    <w:rsid w:val="00F33A26"/>
    <w:rsid w:val="00FC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BF6AB4"/>
  <w15:chartTrackingRefBased/>
  <w15:docId w15:val="{D43C22B8-D800-4B33-9490-96CE9987D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15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ind w:left="10250" w:hanging="1025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42115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5062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locked/>
    <w:rsid w:val="00506223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5062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locked/>
    <w:rsid w:val="00506223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1158B0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locked/>
    <w:rsid w:val="001158B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3_&#36899;&#25658;&#25512;&#36914;&#37096;\01_&#20027;&#35201;&#26989;&#21209;\23%20&#35215;&#31243;&#12539;&#25163;&#24341;&#12365;&#39006;\&#35215;&#31243;&#25913;&#27491;\140324_&#20381;&#38972;&#35430;&#39443;&#12539;&#27231;&#22120;&#21033;&#29992;&#23455;&#26045;&#35215;&#31243;&#25913;&#27491;\140324-2_&#26045;&#34892;\&#20381;&#38972;&#35430;&#39443;&#12539;&#35373;&#20633;&#20351;&#29992;&#35215;&#31243;_H26.3.24&#25913;&#27491;_&#21407;&#26412;&#12501;&#12449;&#12452;&#12523;\4-2_&#21029;&#32025;4_&#21029;&#35352;&#27096;&#24335;&#65288;&#35430;&#39443;&#27231;&#22120;&#31561;&#65289;H26.3.24&#25913;&#27491;2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94DA4-B9C5-4BC6-9D96-DF8D25559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4-2_別紙4_別記様式（試験機器等）H26.3.24改正2.dotx</Template>
  <TotalTime>33</TotalTime>
  <Pages>1</Pages>
  <Words>646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KATO</dc:creator>
  <cp:keywords/>
  <cp:lastModifiedBy>土肥　直紀</cp:lastModifiedBy>
  <cp:revision>10</cp:revision>
  <cp:lastPrinted>2014-03-24T05:58:00Z</cp:lastPrinted>
  <dcterms:created xsi:type="dcterms:W3CDTF">2025-05-27T01:55:00Z</dcterms:created>
  <dcterms:modified xsi:type="dcterms:W3CDTF">2025-06-09T06:40:00Z</dcterms:modified>
</cp:coreProperties>
</file>